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0383" w:rsidRDefault="0021471E" w:rsidP="0021471E">
      <w:pPr>
        <w:pStyle w:val="Nzev"/>
        <w:spacing w:line="240" w:lineRule="auto"/>
        <w:jc w:val="center"/>
        <w:rPr>
          <w:sz w:val="56"/>
          <w:lang w:val="cs-CZ"/>
        </w:rPr>
      </w:pPr>
      <w:r w:rsidRPr="005C43B0">
        <w:rPr>
          <w:noProof/>
          <w:sz w:val="56"/>
          <w:lang w:val="cs-CZ" w:eastAsia="cs-CZ"/>
        </w:rPr>
        <w:drawing>
          <wp:anchor distT="0" distB="0" distL="114300" distR="114300" simplePos="0" relativeHeight="251651068" behindDoc="0" locked="0" layoutInCell="1" allowOverlap="1" wp14:anchorId="1BBC37DF" wp14:editId="1EB837B0">
            <wp:simplePos x="0" y="0"/>
            <wp:positionH relativeFrom="margin">
              <wp:align>center</wp:align>
            </wp:positionH>
            <wp:positionV relativeFrom="margin">
              <wp:posOffset>-262948</wp:posOffset>
            </wp:positionV>
            <wp:extent cx="2292350" cy="1861820"/>
            <wp:effectExtent l="0" t="0" r="0" b="5080"/>
            <wp:wrapTopAndBottom/>
            <wp:docPr id="23" name="Obráze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lumeria_flowers_with_hawaii_text_0515-1011-0222-5702_SMU[1]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2350" cy="1861820"/>
                    </a:xfrm>
                    <a:prstGeom prst="rect">
                      <a:avLst/>
                    </a:prstGeom>
                    <a:effectLst>
                      <a:softEdge rad="762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C43B0">
        <w:rPr>
          <w:noProof/>
          <w:sz w:val="56"/>
          <w:lang w:val="cs-CZ" w:eastAsia="cs-CZ"/>
        </w:rPr>
        <mc:AlternateContent>
          <mc:Choice Requires="wpg">
            <w:drawing>
              <wp:anchor distT="0" distB="0" distL="114300" distR="114300" simplePos="0" relativeHeight="251653118" behindDoc="0" locked="0" layoutInCell="1" allowOverlap="1" wp14:anchorId="2888A2AE" wp14:editId="1CD5C3E8">
                <wp:simplePos x="0" y="0"/>
                <wp:positionH relativeFrom="page">
                  <wp:align>right</wp:align>
                </wp:positionH>
                <wp:positionV relativeFrom="page">
                  <wp:align>top</wp:align>
                </wp:positionV>
                <wp:extent cx="7512050" cy="10660380"/>
                <wp:effectExtent l="0" t="0" r="12700" b="26670"/>
                <wp:wrapNone/>
                <wp:docPr id="30" name="Skupina 29" descr="Návrh pozadí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12050" cy="10660380"/>
                          <a:chOff x="0" y="0"/>
                          <a:chExt cx="6852920" cy="9142730"/>
                        </a:xfrm>
                      </wpg:grpSpPr>
                      <wpg:grpSp>
                        <wpg:cNvPr id="2" name="Skupina 2"/>
                        <wpg:cNvGrpSpPr/>
                        <wpg:grpSpPr>
                          <a:xfrm>
                            <a:off x="0" y="0"/>
                            <a:ext cx="6852920" cy="9142730"/>
                            <a:chOff x="0" y="0"/>
                            <a:chExt cx="6852920" cy="9142730"/>
                          </a:xfrm>
                        </wpg:grpSpPr>
                        <wps:wsp>
                          <wps:cNvPr id="20" name="Obdélník 20" descr="Kontaktní informace"/>
                          <wps:cNvSpPr/>
                          <wps:spPr>
                            <a:xfrm>
                              <a:off x="417371" y="8388882"/>
                              <a:ext cx="6032927" cy="326833"/>
                            </a:xfrm>
                            <a:prstGeom prst="rect">
                              <a:avLst/>
                            </a:prstGeom>
                            <a:solidFill>
                              <a:schemeClr val="bg2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53240F" w:rsidRPr="00F80566" w:rsidRDefault="00BD1BB2" w:rsidP="00970383">
                                <w:pPr>
                                  <w:pStyle w:val="Kontaktninformace"/>
                                  <w:ind w:left="-567"/>
                                  <w:rPr>
                                    <w:lang w:val="cs-CZ"/>
                                  </w:rPr>
                                </w:pPr>
                                <w:r w:rsidRPr="00F80566">
                                  <w:rPr>
                                    <w:lang w:val="cs-CZ"/>
                                  </w:rPr>
                                  <w:t xml:space="preserve">pro více informací kontaktujte: </w:t>
                                </w:r>
                                <w:r w:rsidR="00184572">
                                  <w:rPr>
                                    <w:lang w:val="cs-CZ"/>
                                  </w:rPr>
                                  <w:t xml:space="preserve">eva maděrová, </w:t>
                                </w:r>
                                <w:hyperlink r:id="rId7" w:history="1">
                                  <w:r w:rsidR="00184572" w:rsidRPr="00BC535C">
                                    <w:rPr>
                                      <w:rStyle w:val="Hypertextovodkaz"/>
                                      <w:lang w:val="cs-CZ"/>
                                    </w:rPr>
                                    <w:t>evcuska@seznam.cz</w:t>
                                  </w:r>
                                </w:hyperlink>
                                <w:r w:rsidR="00184572">
                                  <w:rPr>
                                    <w:lang w:val="cs-CZ"/>
                                  </w:rPr>
                                  <w:t>, tel. 00420 603802979</w:t>
                                </w:r>
                              </w:p>
                            </w:txbxContent>
                          </wps:txbx>
                          <wps:bodyPr rot="0" spcFirstLastPara="0" vert="horz" wrap="square" lIns="493776" tIns="45720" rIns="493776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1" name="Rámec 21"/>
                          <wps:cNvSpPr/>
                          <wps:spPr>
                            <a:xfrm>
                              <a:off x="0" y="0"/>
                              <a:ext cx="6852920" cy="9142730"/>
                            </a:xfrm>
                            <a:prstGeom prst="frame">
                              <a:avLst>
                                <a:gd name="adj1" fmla="val 6806"/>
                              </a:avLst>
                            </a:prstGeom>
                            <a:ln>
                              <a:solidFill>
                                <a:schemeClr val="accent1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" name="Skupina 5"/>
                        <wpg:cNvGrpSpPr/>
                        <wpg:grpSpPr>
                          <a:xfrm>
                            <a:off x="1676569" y="558317"/>
                            <a:ext cx="4612767" cy="3219707"/>
                            <a:chOff x="1676569" y="558317"/>
                            <a:chExt cx="4612767" cy="3219707"/>
                          </a:xfrm>
                        </wpg:grpSpPr>
                        <wps:wsp>
                          <wps:cNvPr id="7" name="Volný tvar 7"/>
                          <wps:cNvSpPr>
                            <a:spLocks/>
                          </wps:cNvSpPr>
                          <wps:spPr bwMode="auto">
                            <a:xfrm rot="1343236">
                              <a:off x="1676569" y="765590"/>
                              <a:ext cx="407261" cy="505346"/>
                            </a:xfrm>
                            <a:custGeom>
                              <a:avLst/>
                              <a:gdLst>
                                <a:gd name="T0" fmla="*/ 1181 w 1881"/>
                                <a:gd name="T1" fmla="*/ 21 h 2339"/>
                                <a:gd name="T2" fmla="*/ 934 w 1881"/>
                                <a:gd name="T3" fmla="*/ 0 h 2339"/>
                                <a:gd name="T4" fmla="*/ 711 w 1881"/>
                                <a:gd name="T5" fmla="*/ 23 h 2339"/>
                                <a:gd name="T6" fmla="*/ 514 w 1881"/>
                                <a:gd name="T7" fmla="*/ 84 h 2339"/>
                                <a:gd name="T8" fmla="*/ 346 w 1881"/>
                                <a:gd name="T9" fmla="*/ 179 h 2339"/>
                                <a:gd name="T10" fmla="*/ 206 w 1881"/>
                                <a:gd name="T11" fmla="*/ 300 h 2339"/>
                                <a:gd name="T12" fmla="*/ 141 w 1881"/>
                                <a:gd name="T13" fmla="*/ 397 h 2339"/>
                                <a:gd name="T14" fmla="*/ 202 w 1881"/>
                                <a:gd name="T15" fmla="*/ 478 h 2339"/>
                                <a:gd name="T16" fmla="*/ 369 w 1881"/>
                                <a:gd name="T17" fmla="*/ 647 h 2339"/>
                                <a:gd name="T18" fmla="*/ 680 w 1881"/>
                                <a:gd name="T19" fmla="*/ 930 h 2339"/>
                                <a:gd name="T20" fmla="*/ 423 w 1881"/>
                                <a:gd name="T21" fmla="*/ 722 h 2339"/>
                                <a:gd name="T22" fmla="*/ 88 w 1881"/>
                                <a:gd name="T23" fmla="*/ 466 h 2339"/>
                                <a:gd name="T24" fmla="*/ 0 w 1881"/>
                                <a:gd name="T25" fmla="*/ 417 h 2339"/>
                                <a:gd name="T26" fmla="*/ 49 w 1881"/>
                                <a:gd name="T27" fmla="*/ 490 h 2339"/>
                                <a:gd name="T28" fmla="*/ 204 w 1881"/>
                                <a:gd name="T29" fmla="*/ 738 h 2339"/>
                                <a:gd name="T30" fmla="*/ 439 w 1881"/>
                                <a:gd name="T31" fmla="*/ 1089 h 2339"/>
                                <a:gd name="T32" fmla="*/ 612 w 1881"/>
                                <a:gd name="T33" fmla="*/ 1314 h 2339"/>
                                <a:gd name="T34" fmla="*/ 654 w 1881"/>
                                <a:gd name="T35" fmla="*/ 1350 h 2339"/>
                                <a:gd name="T36" fmla="*/ 754 w 1881"/>
                                <a:gd name="T37" fmla="*/ 1273 h 2339"/>
                                <a:gd name="T38" fmla="*/ 714 w 1881"/>
                                <a:gd name="T39" fmla="*/ 1351 h 2339"/>
                                <a:gd name="T40" fmla="*/ 331 w 1881"/>
                                <a:gd name="T41" fmla="*/ 1835 h 2339"/>
                                <a:gd name="T42" fmla="*/ 225 w 1881"/>
                                <a:gd name="T43" fmla="*/ 1994 h 2339"/>
                                <a:gd name="T44" fmla="*/ 205 w 1881"/>
                                <a:gd name="T45" fmla="*/ 2052 h 2339"/>
                                <a:gd name="T46" fmla="*/ 223 w 1881"/>
                                <a:gd name="T47" fmla="*/ 2089 h 2339"/>
                                <a:gd name="T48" fmla="*/ 334 w 1881"/>
                                <a:gd name="T49" fmla="*/ 2156 h 2339"/>
                                <a:gd name="T50" fmla="*/ 584 w 1881"/>
                                <a:gd name="T51" fmla="*/ 2280 h 2339"/>
                                <a:gd name="T52" fmla="*/ 780 w 1881"/>
                                <a:gd name="T53" fmla="*/ 2332 h 2339"/>
                                <a:gd name="T54" fmla="*/ 924 w 1881"/>
                                <a:gd name="T55" fmla="*/ 2335 h 2339"/>
                                <a:gd name="T56" fmla="*/ 1025 w 1881"/>
                                <a:gd name="T57" fmla="*/ 2308 h 2339"/>
                                <a:gd name="T58" fmla="*/ 1094 w 1881"/>
                                <a:gd name="T59" fmla="*/ 2263 h 2339"/>
                                <a:gd name="T60" fmla="*/ 1157 w 1881"/>
                                <a:gd name="T61" fmla="*/ 2212 h 2339"/>
                                <a:gd name="T62" fmla="*/ 1301 w 1881"/>
                                <a:gd name="T63" fmla="*/ 2100 h 2339"/>
                                <a:gd name="T64" fmla="*/ 1491 w 1881"/>
                                <a:gd name="T65" fmla="*/ 1912 h 2339"/>
                                <a:gd name="T66" fmla="*/ 1564 w 1881"/>
                                <a:gd name="T67" fmla="*/ 1807 h 2339"/>
                                <a:gd name="T68" fmla="*/ 1506 w 1881"/>
                                <a:gd name="T69" fmla="*/ 1730 h 2339"/>
                                <a:gd name="T70" fmla="*/ 1353 w 1881"/>
                                <a:gd name="T71" fmla="*/ 1577 h 2339"/>
                                <a:gd name="T72" fmla="*/ 1181 w 1881"/>
                                <a:gd name="T73" fmla="*/ 1418 h 2339"/>
                                <a:gd name="T74" fmla="*/ 1460 w 1881"/>
                                <a:gd name="T75" fmla="*/ 1648 h 2339"/>
                                <a:gd name="T76" fmla="*/ 1623 w 1881"/>
                                <a:gd name="T77" fmla="*/ 1764 h 2339"/>
                                <a:gd name="T78" fmla="*/ 1754 w 1881"/>
                                <a:gd name="T79" fmla="*/ 1831 h 2339"/>
                                <a:gd name="T80" fmla="*/ 1823 w 1881"/>
                                <a:gd name="T81" fmla="*/ 1816 h 2339"/>
                                <a:gd name="T82" fmla="*/ 1855 w 1881"/>
                                <a:gd name="T83" fmla="*/ 1715 h 2339"/>
                                <a:gd name="T84" fmla="*/ 1876 w 1881"/>
                                <a:gd name="T85" fmla="*/ 1551 h 2339"/>
                                <a:gd name="T86" fmla="*/ 1880 w 1881"/>
                                <a:gd name="T87" fmla="*/ 1336 h 2339"/>
                                <a:gd name="T88" fmla="*/ 1860 w 1881"/>
                                <a:gd name="T89" fmla="*/ 1163 h 2339"/>
                                <a:gd name="T90" fmla="*/ 1820 w 1881"/>
                                <a:gd name="T91" fmla="*/ 1010 h 2339"/>
                                <a:gd name="T92" fmla="*/ 1760 w 1881"/>
                                <a:gd name="T93" fmla="*/ 873 h 2339"/>
                                <a:gd name="T94" fmla="*/ 1683 w 1881"/>
                                <a:gd name="T95" fmla="*/ 754 h 2339"/>
                                <a:gd name="T96" fmla="*/ 1592 w 1881"/>
                                <a:gd name="T97" fmla="*/ 652 h 2339"/>
                                <a:gd name="T98" fmla="*/ 1507 w 1881"/>
                                <a:gd name="T99" fmla="*/ 582 h 2339"/>
                                <a:gd name="T100" fmla="*/ 1439 w 1881"/>
                                <a:gd name="T101" fmla="*/ 621 h 2339"/>
                                <a:gd name="T102" fmla="*/ 1266 w 1881"/>
                                <a:gd name="T103" fmla="*/ 775 h 2339"/>
                                <a:gd name="T104" fmla="*/ 1055 w 1881"/>
                                <a:gd name="T105" fmla="*/ 997 h 2339"/>
                                <a:gd name="T106" fmla="*/ 958 w 1881"/>
                                <a:gd name="T107" fmla="*/ 1099 h 2339"/>
                                <a:gd name="T108" fmla="*/ 1129 w 1881"/>
                                <a:gd name="T109" fmla="*/ 860 h 2339"/>
                                <a:gd name="T110" fmla="*/ 1429 w 1881"/>
                                <a:gd name="T111" fmla="*/ 467 h 2339"/>
                                <a:gd name="T112" fmla="*/ 1578 w 1881"/>
                                <a:gd name="T113" fmla="*/ 260 h 2339"/>
                                <a:gd name="T114" fmla="*/ 1589 w 1881"/>
                                <a:gd name="T115" fmla="*/ 181 h 2339"/>
                                <a:gd name="T116" fmla="*/ 1459 w 1881"/>
                                <a:gd name="T117" fmla="*/ 97 h 233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881" h="2339">
                                  <a:moveTo>
                                    <a:pt x="1398" y="73"/>
                                  </a:moveTo>
                                  <a:lnTo>
                                    <a:pt x="1342" y="57"/>
                                  </a:lnTo>
                                  <a:lnTo>
                                    <a:pt x="1288" y="43"/>
                                  </a:lnTo>
                                  <a:lnTo>
                                    <a:pt x="1235" y="31"/>
                                  </a:lnTo>
                                  <a:lnTo>
                                    <a:pt x="1181" y="21"/>
                                  </a:lnTo>
                                  <a:lnTo>
                                    <a:pt x="1130" y="13"/>
                                  </a:lnTo>
                                  <a:lnTo>
                                    <a:pt x="1079" y="7"/>
                                  </a:lnTo>
                                  <a:lnTo>
                                    <a:pt x="1030" y="3"/>
                                  </a:lnTo>
                                  <a:lnTo>
                                    <a:pt x="982" y="1"/>
                                  </a:lnTo>
                                  <a:lnTo>
                                    <a:pt x="934" y="0"/>
                                  </a:lnTo>
                                  <a:lnTo>
                                    <a:pt x="887" y="1"/>
                                  </a:lnTo>
                                  <a:lnTo>
                                    <a:pt x="842" y="4"/>
                                  </a:lnTo>
                                  <a:lnTo>
                                    <a:pt x="797" y="9"/>
                                  </a:lnTo>
                                  <a:lnTo>
                                    <a:pt x="753" y="15"/>
                                  </a:lnTo>
                                  <a:lnTo>
                                    <a:pt x="711" y="23"/>
                                  </a:lnTo>
                                  <a:lnTo>
                                    <a:pt x="670" y="32"/>
                                  </a:lnTo>
                                  <a:lnTo>
                                    <a:pt x="629" y="43"/>
                                  </a:lnTo>
                                  <a:lnTo>
                                    <a:pt x="590" y="55"/>
                                  </a:lnTo>
                                  <a:lnTo>
                                    <a:pt x="551" y="70"/>
                                  </a:lnTo>
                                  <a:lnTo>
                                    <a:pt x="514" y="84"/>
                                  </a:lnTo>
                                  <a:lnTo>
                                    <a:pt x="479" y="101"/>
                                  </a:lnTo>
                                  <a:lnTo>
                                    <a:pt x="443" y="118"/>
                                  </a:lnTo>
                                  <a:lnTo>
                                    <a:pt x="410" y="137"/>
                                  </a:lnTo>
                                  <a:lnTo>
                                    <a:pt x="377" y="157"/>
                                  </a:lnTo>
                                  <a:lnTo>
                                    <a:pt x="346" y="179"/>
                                  </a:lnTo>
                                  <a:lnTo>
                                    <a:pt x="316" y="202"/>
                                  </a:lnTo>
                                  <a:lnTo>
                                    <a:pt x="286" y="225"/>
                                  </a:lnTo>
                                  <a:lnTo>
                                    <a:pt x="258" y="249"/>
                                  </a:lnTo>
                                  <a:lnTo>
                                    <a:pt x="231" y="275"/>
                                  </a:lnTo>
                                  <a:lnTo>
                                    <a:pt x="206" y="300"/>
                                  </a:lnTo>
                                  <a:lnTo>
                                    <a:pt x="181" y="328"/>
                                  </a:lnTo>
                                  <a:lnTo>
                                    <a:pt x="158" y="356"/>
                                  </a:lnTo>
                                  <a:lnTo>
                                    <a:pt x="137" y="385"/>
                                  </a:lnTo>
                                  <a:lnTo>
                                    <a:pt x="138" y="390"/>
                                  </a:lnTo>
                                  <a:lnTo>
                                    <a:pt x="141" y="397"/>
                                  </a:lnTo>
                                  <a:lnTo>
                                    <a:pt x="146" y="405"/>
                                  </a:lnTo>
                                  <a:lnTo>
                                    <a:pt x="150" y="413"/>
                                  </a:lnTo>
                                  <a:lnTo>
                                    <a:pt x="164" y="431"/>
                                  </a:lnTo>
                                  <a:lnTo>
                                    <a:pt x="181" y="454"/>
                                  </a:lnTo>
                                  <a:lnTo>
                                    <a:pt x="202" y="478"/>
                                  </a:lnTo>
                                  <a:lnTo>
                                    <a:pt x="228" y="507"/>
                                  </a:lnTo>
                                  <a:lnTo>
                                    <a:pt x="257" y="537"/>
                                  </a:lnTo>
                                  <a:lnTo>
                                    <a:pt x="290" y="571"/>
                                  </a:lnTo>
                                  <a:lnTo>
                                    <a:pt x="328" y="608"/>
                                  </a:lnTo>
                                  <a:lnTo>
                                    <a:pt x="369" y="647"/>
                                  </a:lnTo>
                                  <a:lnTo>
                                    <a:pt x="413" y="689"/>
                                  </a:lnTo>
                                  <a:lnTo>
                                    <a:pt x="461" y="733"/>
                                  </a:lnTo>
                                  <a:lnTo>
                                    <a:pt x="569" y="831"/>
                                  </a:lnTo>
                                  <a:lnTo>
                                    <a:pt x="690" y="937"/>
                                  </a:lnTo>
                                  <a:lnTo>
                                    <a:pt x="680" y="930"/>
                                  </a:lnTo>
                                  <a:lnTo>
                                    <a:pt x="652" y="907"/>
                                  </a:lnTo>
                                  <a:lnTo>
                                    <a:pt x="610" y="873"/>
                                  </a:lnTo>
                                  <a:lnTo>
                                    <a:pt x="555" y="829"/>
                                  </a:lnTo>
                                  <a:lnTo>
                                    <a:pt x="492" y="778"/>
                                  </a:lnTo>
                                  <a:lnTo>
                                    <a:pt x="423" y="722"/>
                                  </a:lnTo>
                                  <a:lnTo>
                                    <a:pt x="351" y="666"/>
                                  </a:lnTo>
                                  <a:lnTo>
                                    <a:pt x="278" y="608"/>
                                  </a:lnTo>
                                  <a:lnTo>
                                    <a:pt x="208" y="555"/>
                                  </a:lnTo>
                                  <a:lnTo>
                                    <a:pt x="144" y="506"/>
                                  </a:lnTo>
                                  <a:lnTo>
                                    <a:pt x="88" y="466"/>
                                  </a:lnTo>
                                  <a:lnTo>
                                    <a:pt x="44" y="436"/>
                                  </a:lnTo>
                                  <a:lnTo>
                                    <a:pt x="26" y="425"/>
                                  </a:lnTo>
                                  <a:lnTo>
                                    <a:pt x="14" y="418"/>
                                  </a:lnTo>
                                  <a:lnTo>
                                    <a:pt x="5" y="416"/>
                                  </a:lnTo>
                                  <a:lnTo>
                                    <a:pt x="0" y="417"/>
                                  </a:lnTo>
                                  <a:lnTo>
                                    <a:pt x="1" y="422"/>
                                  </a:lnTo>
                                  <a:lnTo>
                                    <a:pt x="7" y="434"/>
                                  </a:lnTo>
                                  <a:lnTo>
                                    <a:pt x="19" y="449"/>
                                  </a:lnTo>
                                  <a:lnTo>
                                    <a:pt x="37" y="470"/>
                                  </a:lnTo>
                                  <a:lnTo>
                                    <a:pt x="49" y="490"/>
                                  </a:lnTo>
                                  <a:lnTo>
                                    <a:pt x="69" y="521"/>
                                  </a:lnTo>
                                  <a:lnTo>
                                    <a:pt x="95" y="565"/>
                                  </a:lnTo>
                                  <a:lnTo>
                                    <a:pt x="127" y="616"/>
                                  </a:lnTo>
                                  <a:lnTo>
                                    <a:pt x="164" y="673"/>
                                  </a:lnTo>
                                  <a:lnTo>
                                    <a:pt x="204" y="738"/>
                                  </a:lnTo>
                                  <a:lnTo>
                                    <a:pt x="248" y="806"/>
                                  </a:lnTo>
                                  <a:lnTo>
                                    <a:pt x="295" y="877"/>
                                  </a:lnTo>
                                  <a:lnTo>
                                    <a:pt x="342" y="950"/>
                                  </a:lnTo>
                                  <a:lnTo>
                                    <a:pt x="390" y="1021"/>
                                  </a:lnTo>
                                  <a:lnTo>
                                    <a:pt x="439" y="1089"/>
                                  </a:lnTo>
                                  <a:lnTo>
                                    <a:pt x="485" y="1155"/>
                                  </a:lnTo>
                                  <a:lnTo>
                                    <a:pt x="531" y="1216"/>
                                  </a:lnTo>
                                  <a:lnTo>
                                    <a:pt x="573" y="1269"/>
                                  </a:lnTo>
                                  <a:lnTo>
                                    <a:pt x="593" y="1293"/>
                                  </a:lnTo>
                                  <a:lnTo>
                                    <a:pt x="612" y="1314"/>
                                  </a:lnTo>
                                  <a:lnTo>
                                    <a:pt x="630" y="1332"/>
                                  </a:lnTo>
                                  <a:lnTo>
                                    <a:pt x="646" y="1348"/>
                                  </a:lnTo>
                                  <a:lnTo>
                                    <a:pt x="648" y="1350"/>
                                  </a:lnTo>
                                  <a:lnTo>
                                    <a:pt x="650" y="1351"/>
                                  </a:lnTo>
                                  <a:lnTo>
                                    <a:pt x="654" y="1350"/>
                                  </a:lnTo>
                                  <a:lnTo>
                                    <a:pt x="660" y="1348"/>
                                  </a:lnTo>
                                  <a:lnTo>
                                    <a:pt x="675" y="1339"/>
                                  </a:lnTo>
                                  <a:lnTo>
                                    <a:pt x="696" y="1324"/>
                                  </a:lnTo>
                                  <a:lnTo>
                                    <a:pt x="723" y="1301"/>
                                  </a:lnTo>
                                  <a:lnTo>
                                    <a:pt x="754" y="1273"/>
                                  </a:lnTo>
                                  <a:lnTo>
                                    <a:pt x="791" y="1236"/>
                                  </a:lnTo>
                                  <a:lnTo>
                                    <a:pt x="831" y="1193"/>
                                  </a:lnTo>
                                  <a:lnTo>
                                    <a:pt x="831" y="1194"/>
                                  </a:lnTo>
                                  <a:lnTo>
                                    <a:pt x="831" y="1207"/>
                                  </a:lnTo>
                                  <a:lnTo>
                                    <a:pt x="714" y="1351"/>
                                  </a:lnTo>
                                  <a:lnTo>
                                    <a:pt x="611" y="1479"/>
                                  </a:lnTo>
                                  <a:lnTo>
                                    <a:pt x="522" y="1589"/>
                                  </a:lnTo>
                                  <a:lnTo>
                                    <a:pt x="447" y="1685"/>
                                  </a:lnTo>
                                  <a:lnTo>
                                    <a:pt x="383" y="1766"/>
                                  </a:lnTo>
                                  <a:lnTo>
                                    <a:pt x="331" y="1835"/>
                                  </a:lnTo>
                                  <a:lnTo>
                                    <a:pt x="289" y="1893"/>
                                  </a:lnTo>
                                  <a:lnTo>
                                    <a:pt x="257" y="1939"/>
                                  </a:lnTo>
                                  <a:lnTo>
                                    <a:pt x="245" y="1959"/>
                                  </a:lnTo>
                                  <a:lnTo>
                                    <a:pt x="233" y="1978"/>
                                  </a:lnTo>
                                  <a:lnTo>
                                    <a:pt x="225" y="1994"/>
                                  </a:lnTo>
                                  <a:lnTo>
                                    <a:pt x="217" y="2008"/>
                                  </a:lnTo>
                                  <a:lnTo>
                                    <a:pt x="212" y="2022"/>
                                  </a:lnTo>
                                  <a:lnTo>
                                    <a:pt x="208" y="2033"/>
                                  </a:lnTo>
                                  <a:lnTo>
                                    <a:pt x="206" y="2043"/>
                                  </a:lnTo>
                                  <a:lnTo>
                                    <a:pt x="205" y="2052"/>
                                  </a:lnTo>
                                  <a:lnTo>
                                    <a:pt x="206" y="2059"/>
                                  </a:lnTo>
                                  <a:lnTo>
                                    <a:pt x="207" y="2066"/>
                                  </a:lnTo>
                                  <a:lnTo>
                                    <a:pt x="210" y="2073"/>
                                  </a:lnTo>
                                  <a:lnTo>
                                    <a:pt x="213" y="2078"/>
                                  </a:lnTo>
                                  <a:lnTo>
                                    <a:pt x="223" y="2089"/>
                                  </a:lnTo>
                                  <a:lnTo>
                                    <a:pt x="236" y="2099"/>
                                  </a:lnTo>
                                  <a:lnTo>
                                    <a:pt x="259" y="2111"/>
                                  </a:lnTo>
                                  <a:lnTo>
                                    <a:pt x="286" y="2127"/>
                                  </a:lnTo>
                                  <a:lnTo>
                                    <a:pt x="311" y="2143"/>
                                  </a:lnTo>
                                  <a:lnTo>
                                    <a:pt x="334" y="2156"/>
                                  </a:lnTo>
                                  <a:lnTo>
                                    <a:pt x="390" y="2187"/>
                                  </a:lnTo>
                                  <a:lnTo>
                                    <a:pt x="442" y="2215"/>
                                  </a:lnTo>
                                  <a:lnTo>
                                    <a:pt x="492" y="2240"/>
                                  </a:lnTo>
                                  <a:lnTo>
                                    <a:pt x="539" y="2261"/>
                                  </a:lnTo>
                                  <a:lnTo>
                                    <a:pt x="584" y="2280"/>
                                  </a:lnTo>
                                  <a:lnTo>
                                    <a:pt x="628" y="2296"/>
                                  </a:lnTo>
                                  <a:lnTo>
                                    <a:pt x="669" y="2308"/>
                                  </a:lnTo>
                                  <a:lnTo>
                                    <a:pt x="707" y="2319"/>
                                  </a:lnTo>
                                  <a:lnTo>
                                    <a:pt x="744" y="2327"/>
                                  </a:lnTo>
                                  <a:lnTo>
                                    <a:pt x="780" y="2332"/>
                                  </a:lnTo>
                                  <a:lnTo>
                                    <a:pt x="812" y="2337"/>
                                  </a:lnTo>
                                  <a:lnTo>
                                    <a:pt x="843" y="2338"/>
                                  </a:lnTo>
                                  <a:lnTo>
                                    <a:pt x="872" y="2339"/>
                                  </a:lnTo>
                                  <a:lnTo>
                                    <a:pt x="899" y="2338"/>
                                  </a:lnTo>
                                  <a:lnTo>
                                    <a:pt x="924" y="2335"/>
                                  </a:lnTo>
                                  <a:lnTo>
                                    <a:pt x="948" y="2331"/>
                                  </a:lnTo>
                                  <a:lnTo>
                                    <a:pt x="969" y="2327"/>
                                  </a:lnTo>
                                  <a:lnTo>
                                    <a:pt x="989" y="2321"/>
                                  </a:lnTo>
                                  <a:lnTo>
                                    <a:pt x="1008" y="2315"/>
                                  </a:lnTo>
                                  <a:lnTo>
                                    <a:pt x="1025" y="2308"/>
                                  </a:lnTo>
                                  <a:lnTo>
                                    <a:pt x="1039" y="2300"/>
                                  </a:lnTo>
                                  <a:lnTo>
                                    <a:pt x="1054" y="2292"/>
                                  </a:lnTo>
                                  <a:lnTo>
                                    <a:pt x="1066" y="2285"/>
                                  </a:lnTo>
                                  <a:lnTo>
                                    <a:pt x="1076" y="2277"/>
                                  </a:lnTo>
                                  <a:lnTo>
                                    <a:pt x="1094" y="2263"/>
                                  </a:lnTo>
                                  <a:lnTo>
                                    <a:pt x="1105" y="2251"/>
                                  </a:lnTo>
                                  <a:lnTo>
                                    <a:pt x="1113" y="2244"/>
                                  </a:lnTo>
                                  <a:lnTo>
                                    <a:pt x="1115" y="2241"/>
                                  </a:lnTo>
                                  <a:lnTo>
                                    <a:pt x="1126" y="2234"/>
                                  </a:lnTo>
                                  <a:lnTo>
                                    <a:pt x="1157" y="2212"/>
                                  </a:lnTo>
                                  <a:lnTo>
                                    <a:pt x="1179" y="2197"/>
                                  </a:lnTo>
                                  <a:lnTo>
                                    <a:pt x="1206" y="2177"/>
                                  </a:lnTo>
                                  <a:lnTo>
                                    <a:pt x="1235" y="2155"/>
                                  </a:lnTo>
                                  <a:lnTo>
                                    <a:pt x="1267" y="2129"/>
                                  </a:lnTo>
                                  <a:lnTo>
                                    <a:pt x="1301" y="2100"/>
                                  </a:lnTo>
                                  <a:lnTo>
                                    <a:pt x="1337" y="2068"/>
                                  </a:lnTo>
                                  <a:lnTo>
                                    <a:pt x="1375" y="2034"/>
                                  </a:lnTo>
                                  <a:lnTo>
                                    <a:pt x="1413" y="1996"/>
                                  </a:lnTo>
                                  <a:lnTo>
                                    <a:pt x="1452" y="1955"/>
                                  </a:lnTo>
                                  <a:lnTo>
                                    <a:pt x="1491" y="1912"/>
                                  </a:lnTo>
                                  <a:lnTo>
                                    <a:pt x="1511" y="1888"/>
                                  </a:lnTo>
                                  <a:lnTo>
                                    <a:pt x="1530" y="1865"/>
                                  </a:lnTo>
                                  <a:lnTo>
                                    <a:pt x="1549" y="1841"/>
                                  </a:lnTo>
                                  <a:lnTo>
                                    <a:pt x="1568" y="1816"/>
                                  </a:lnTo>
                                  <a:lnTo>
                                    <a:pt x="1564" y="1807"/>
                                  </a:lnTo>
                                  <a:lnTo>
                                    <a:pt x="1558" y="1796"/>
                                  </a:lnTo>
                                  <a:lnTo>
                                    <a:pt x="1550" y="1783"/>
                                  </a:lnTo>
                                  <a:lnTo>
                                    <a:pt x="1538" y="1769"/>
                                  </a:lnTo>
                                  <a:lnTo>
                                    <a:pt x="1523" y="1751"/>
                                  </a:lnTo>
                                  <a:lnTo>
                                    <a:pt x="1506" y="1730"/>
                                  </a:lnTo>
                                  <a:lnTo>
                                    <a:pt x="1483" y="1706"/>
                                  </a:lnTo>
                                  <a:lnTo>
                                    <a:pt x="1458" y="1680"/>
                                  </a:lnTo>
                                  <a:lnTo>
                                    <a:pt x="1428" y="1649"/>
                                  </a:lnTo>
                                  <a:lnTo>
                                    <a:pt x="1393" y="1615"/>
                                  </a:lnTo>
                                  <a:lnTo>
                                    <a:pt x="1353" y="1577"/>
                                  </a:lnTo>
                                  <a:lnTo>
                                    <a:pt x="1309" y="1534"/>
                                  </a:lnTo>
                                  <a:lnTo>
                                    <a:pt x="1203" y="1437"/>
                                  </a:lnTo>
                                  <a:lnTo>
                                    <a:pt x="1072" y="1320"/>
                                  </a:lnTo>
                                  <a:lnTo>
                                    <a:pt x="1101" y="1347"/>
                                  </a:lnTo>
                                  <a:lnTo>
                                    <a:pt x="1181" y="1418"/>
                                  </a:lnTo>
                                  <a:lnTo>
                                    <a:pt x="1235" y="1463"/>
                                  </a:lnTo>
                                  <a:lnTo>
                                    <a:pt x="1295" y="1514"/>
                                  </a:lnTo>
                                  <a:lnTo>
                                    <a:pt x="1359" y="1568"/>
                                  </a:lnTo>
                                  <a:lnTo>
                                    <a:pt x="1426" y="1621"/>
                                  </a:lnTo>
                                  <a:lnTo>
                                    <a:pt x="1460" y="1648"/>
                                  </a:lnTo>
                                  <a:lnTo>
                                    <a:pt x="1493" y="1673"/>
                                  </a:lnTo>
                                  <a:lnTo>
                                    <a:pt x="1528" y="1698"/>
                                  </a:lnTo>
                                  <a:lnTo>
                                    <a:pt x="1560" y="1721"/>
                                  </a:lnTo>
                                  <a:lnTo>
                                    <a:pt x="1592" y="1743"/>
                                  </a:lnTo>
                                  <a:lnTo>
                                    <a:pt x="1623" y="1764"/>
                                  </a:lnTo>
                                  <a:lnTo>
                                    <a:pt x="1653" y="1782"/>
                                  </a:lnTo>
                                  <a:lnTo>
                                    <a:pt x="1682" y="1799"/>
                                  </a:lnTo>
                                  <a:lnTo>
                                    <a:pt x="1708" y="1812"/>
                                  </a:lnTo>
                                  <a:lnTo>
                                    <a:pt x="1732" y="1823"/>
                                  </a:lnTo>
                                  <a:lnTo>
                                    <a:pt x="1754" y="1831"/>
                                  </a:lnTo>
                                  <a:lnTo>
                                    <a:pt x="1774" y="1835"/>
                                  </a:lnTo>
                                  <a:lnTo>
                                    <a:pt x="1791" y="1836"/>
                                  </a:lnTo>
                                  <a:lnTo>
                                    <a:pt x="1805" y="1834"/>
                                  </a:lnTo>
                                  <a:lnTo>
                                    <a:pt x="1815" y="1827"/>
                                  </a:lnTo>
                                  <a:lnTo>
                                    <a:pt x="1823" y="1816"/>
                                  </a:lnTo>
                                  <a:lnTo>
                                    <a:pt x="1831" y="1797"/>
                                  </a:lnTo>
                                  <a:lnTo>
                                    <a:pt x="1837" y="1777"/>
                                  </a:lnTo>
                                  <a:lnTo>
                                    <a:pt x="1844" y="1757"/>
                                  </a:lnTo>
                                  <a:lnTo>
                                    <a:pt x="1850" y="1736"/>
                                  </a:lnTo>
                                  <a:lnTo>
                                    <a:pt x="1855" y="1715"/>
                                  </a:lnTo>
                                  <a:lnTo>
                                    <a:pt x="1860" y="1693"/>
                                  </a:lnTo>
                                  <a:lnTo>
                                    <a:pt x="1864" y="1671"/>
                                  </a:lnTo>
                                  <a:lnTo>
                                    <a:pt x="1867" y="1648"/>
                                  </a:lnTo>
                                  <a:lnTo>
                                    <a:pt x="1873" y="1600"/>
                                  </a:lnTo>
                                  <a:lnTo>
                                    <a:pt x="1876" y="1551"/>
                                  </a:lnTo>
                                  <a:lnTo>
                                    <a:pt x="1878" y="1500"/>
                                  </a:lnTo>
                                  <a:lnTo>
                                    <a:pt x="1880" y="1448"/>
                                  </a:lnTo>
                                  <a:lnTo>
                                    <a:pt x="1881" y="1409"/>
                                  </a:lnTo>
                                  <a:lnTo>
                                    <a:pt x="1881" y="1372"/>
                                  </a:lnTo>
                                  <a:lnTo>
                                    <a:pt x="1880" y="1336"/>
                                  </a:lnTo>
                                  <a:lnTo>
                                    <a:pt x="1877" y="1299"/>
                                  </a:lnTo>
                                  <a:lnTo>
                                    <a:pt x="1874" y="1265"/>
                                  </a:lnTo>
                                  <a:lnTo>
                                    <a:pt x="1871" y="1229"/>
                                  </a:lnTo>
                                  <a:lnTo>
                                    <a:pt x="1865" y="1196"/>
                                  </a:lnTo>
                                  <a:lnTo>
                                    <a:pt x="1860" y="1163"/>
                                  </a:lnTo>
                                  <a:lnTo>
                                    <a:pt x="1853" y="1130"/>
                                  </a:lnTo>
                                  <a:lnTo>
                                    <a:pt x="1846" y="1099"/>
                                  </a:lnTo>
                                  <a:lnTo>
                                    <a:pt x="1837" y="1068"/>
                                  </a:lnTo>
                                  <a:lnTo>
                                    <a:pt x="1829" y="1038"/>
                                  </a:lnTo>
                                  <a:lnTo>
                                    <a:pt x="1820" y="1010"/>
                                  </a:lnTo>
                                  <a:lnTo>
                                    <a:pt x="1809" y="981"/>
                                  </a:lnTo>
                                  <a:lnTo>
                                    <a:pt x="1797" y="952"/>
                                  </a:lnTo>
                                  <a:lnTo>
                                    <a:pt x="1785" y="925"/>
                                  </a:lnTo>
                                  <a:lnTo>
                                    <a:pt x="1773" y="899"/>
                                  </a:lnTo>
                                  <a:lnTo>
                                    <a:pt x="1760" y="873"/>
                                  </a:lnTo>
                                  <a:lnTo>
                                    <a:pt x="1745" y="848"/>
                                  </a:lnTo>
                                  <a:lnTo>
                                    <a:pt x="1731" y="823"/>
                                  </a:lnTo>
                                  <a:lnTo>
                                    <a:pt x="1715" y="800"/>
                                  </a:lnTo>
                                  <a:lnTo>
                                    <a:pt x="1700" y="776"/>
                                  </a:lnTo>
                                  <a:lnTo>
                                    <a:pt x="1683" y="754"/>
                                  </a:lnTo>
                                  <a:lnTo>
                                    <a:pt x="1666" y="732"/>
                                  </a:lnTo>
                                  <a:lnTo>
                                    <a:pt x="1649" y="711"/>
                                  </a:lnTo>
                                  <a:lnTo>
                                    <a:pt x="1631" y="691"/>
                                  </a:lnTo>
                                  <a:lnTo>
                                    <a:pt x="1612" y="671"/>
                                  </a:lnTo>
                                  <a:lnTo>
                                    <a:pt x="1592" y="652"/>
                                  </a:lnTo>
                                  <a:lnTo>
                                    <a:pt x="1573" y="634"/>
                                  </a:lnTo>
                                  <a:lnTo>
                                    <a:pt x="1553" y="617"/>
                                  </a:lnTo>
                                  <a:lnTo>
                                    <a:pt x="1532" y="600"/>
                                  </a:lnTo>
                                  <a:lnTo>
                                    <a:pt x="1511" y="583"/>
                                  </a:lnTo>
                                  <a:lnTo>
                                    <a:pt x="1507" y="582"/>
                                  </a:lnTo>
                                  <a:lnTo>
                                    <a:pt x="1500" y="583"/>
                                  </a:lnTo>
                                  <a:lnTo>
                                    <a:pt x="1493" y="587"/>
                                  </a:lnTo>
                                  <a:lnTo>
                                    <a:pt x="1484" y="591"/>
                                  </a:lnTo>
                                  <a:lnTo>
                                    <a:pt x="1463" y="603"/>
                                  </a:lnTo>
                                  <a:lnTo>
                                    <a:pt x="1439" y="621"/>
                                  </a:lnTo>
                                  <a:lnTo>
                                    <a:pt x="1410" y="644"/>
                                  </a:lnTo>
                                  <a:lnTo>
                                    <a:pt x="1378" y="671"/>
                                  </a:lnTo>
                                  <a:lnTo>
                                    <a:pt x="1343" y="702"/>
                                  </a:lnTo>
                                  <a:lnTo>
                                    <a:pt x="1306" y="738"/>
                                  </a:lnTo>
                                  <a:lnTo>
                                    <a:pt x="1266" y="775"/>
                                  </a:lnTo>
                                  <a:lnTo>
                                    <a:pt x="1225" y="816"/>
                                  </a:lnTo>
                                  <a:lnTo>
                                    <a:pt x="1183" y="860"/>
                                  </a:lnTo>
                                  <a:lnTo>
                                    <a:pt x="1140" y="904"/>
                                  </a:lnTo>
                                  <a:lnTo>
                                    <a:pt x="1097" y="951"/>
                                  </a:lnTo>
                                  <a:lnTo>
                                    <a:pt x="1055" y="997"/>
                                  </a:lnTo>
                                  <a:lnTo>
                                    <a:pt x="1013" y="1045"/>
                                  </a:lnTo>
                                  <a:lnTo>
                                    <a:pt x="973" y="1094"/>
                                  </a:lnTo>
                                  <a:lnTo>
                                    <a:pt x="964" y="1094"/>
                                  </a:lnTo>
                                  <a:lnTo>
                                    <a:pt x="961" y="1095"/>
                                  </a:lnTo>
                                  <a:lnTo>
                                    <a:pt x="958" y="1099"/>
                                  </a:lnTo>
                                  <a:lnTo>
                                    <a:pt x="958" y="1107"/>
                                  </a:lnTo>
                                  <a:lnTo>
                                    <a:pt x="958" y="1094"/>
                                  </a:lnTo>
                                  <a:lnTo>
                                    <a:pt x="958" y="1079"/>
                                  </a:lnTo>
                                  <a:lnTo>
                                    <a:pt x="1047" y="964"/>
                                  </a:lnTo>
                                  <a:lnTo>
                                    <a:pt x="1129" y="860"/>
                                  </a:lnTo>
                                  <a:lnTo>
                                    <a:pt x="1203" y="764"/>
                                  </a:lnTo>
                                  <a:lnTo>
                                    <a:pt x="1269" y="677"/>
                                  </a:lnTo>
                                  <a:lnTo>
                                    <a:pt x="1329" y="599"/>
                                  </a:lnTo>
                                  <a:lnTo>
                                    <a:pt x="1382" y="529"/>
                                  </a:lnTo>
                                  <a:lnTo>
                                    <a:pt x="1429" y="467"/>
                                  </a:lnTo>
                                  <a:lnTo>
                                    <a:pt x="1470" y="411"/>
                                  </a:lnTo>
                                  <a:lnTo>
                                    <a:pt x="1506" y="364"/>
                                  </a:lnTo>
                                  <a:lnTo>
                                    <a:pt x="1534" y="323"/>
                                  </a:lnTo>
                                  <a:lnTo>
                                    <a:pt x="1559" y="288"/>
                                  </a:lnTo>
                                  <a:lnTo>
                                    <a:pt x="1578" y="260"/>
                                  </a:lnTo>
                                  <a:lnTo>
                                    <a:pt x="1592" y="238"/>
                                  </a:lnTo>
                                  <a:lnTo>
                                    <a:pt x="1602" y="221"/>
                                  </a:lnTo>
                                  <a:lnTo>
                                    <a:pt x="1609" y="208"/>
                                  </a:lnTo>
                                  <a:lnTo>
                                    <a:pt x="1610" y="201"/>
                                  </a:lnTo>
                                  <a:lnTo>
                                    <a:pt x="1589" y="181"/>
                                  </a:lnTo>
                                  <a:lnTo>
                                    <a:pt x="1565" y="161"/>
                                  </a:lnTo>
                                  <a:lnTo>
                                    <a:pt x="1541" y="143"/>
                                  </a:lnTo>
                                  <a:lnTo>
                                    <a:pt x="1514" y="126"/>
                                  </a:lnTo>
                                  <a:lnTo>
                                    <a:pt x="1488" y="111"/>
                                  </a:lnTo>
                                  <a:lnTo>
                                    <a:pt x="1459" y="97"/>
                                  </a:lnTo>
                                  <a:lnTo>
                                    <a:pt x="1429" y="85"/>
                                  </a:lnTo>
                                  <a:lnTo>
                                    <a:pt x="1398" y="7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2">
                                <a:alpha val="57000"/>
                              </a:schemeClr>
                            </a:solidFill>
                            <a:ln>
                              <a:noFill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8" name="Volný tvar 8"/>
                          <wps:cNvSpPr>
                            <a:spLocks/>
                          </wps:cNvSpPr>
                          <wps:spPr bwMode="auto">
                            <a:xfrm rot="1343236">
                              <a:off x="1974650" y="1591259"/>
                              <a:ext cx="323987" cy="299320"/>
                            </a:xfrm>
                            <a:custGeom>
                              <a:avLst/>
                              <a:gdLst>
                                <a:gd name="T0" fmla="*/ 1270 w 1492"/>
                                <a:gd name="T1" fmla="*/ 265 h 1388"/>
                                <a:gd name="T2" fmla="*/ 1154 w 1492"/>
                                <a:gd name="T3" fmla="*/ 211 h 1388"/>
                                <a:gd name="T4" fmla="*/ 1052 w 1492"/>
                                <a:gd name="T5" fmla="*/ 175 h 1388"/>
                                <a:gd name="T6" fmla="*/ 934 w 1492"/>
                                <a:gd name="T7" fmla="*/ 147 h 1388"/>
                                <a:gd name="T8" fmla="*/ 917 w 1492"/>
                                <a:gd name="T9" fmla="*/ 18 h 1388"/>
                                <a:gd name="T10" fmla="*/ 915 w 1492"/>
                                <a:gd name="T11" fmla="*/ 1 h 1388"/>
                                <a:gd name="T12" fmla="*/ 843 w 1492"/>
                                <a:gd name="T13" fmla="*/ 21 h 1388"/>
                                <a:gd name="T14" fmla="*/ 744 w 1492"/>
                                <a:gd name="T15" fmla="*/ 56 h 1388"/>
                                <a:gd name="T16" fmla="*/ 680 w 1492"/>
                                <a:gd name="T17" fmla="*/ 85 h 1388"/>
                                <a:gd name="T18" fmla="*/ 611 w 1492"/>
                                <a:gd name="T19" fmla="*/ 119 h 1388"/>
                                <a:gd name="T20" fmla="*/ 549 w 1492"/>
                                <a:gd name="T21" fmla="*/ 157 h 1388"/>
                                <a:gd name="T22" fmla="*/ 493 w 1492"/>
                                <a:gd name="T23" fmla="*/ 198 h 1388"/>
                                <a:gd name="T24" fmla="*/ 445 w 1492"/>
                                <a:gd name="T25" fmla="*/ 244 h 1388"/>
                                <a:gd name="T26" fmla="*/ 400 w 1492"/>
                                <a:gd name="T27" fmla="*/ 292 h 1388"/>
                                <a:gd name="T28" fmla="*/ 362 w 1492"/>
                                <a:gd name="T29" fmla="*/ 342 h 1388"/>
                                <a:gd name="T30" fmla="*/ 330 w 1492"/>
                                <a:gd name="T31" fmla="*/ 394 h 1388"/>
                                <a:gd name="T32" fmla="*/ 304 w 1492"/>
                                <a:gd name="T33" fmla="*/ 447 h 1388"/>
                                <a:gd name="T34" fmla="*/ 264 w 1492"/>
                                <a:gd name="T35" fmla="*/ 558 h 1388"/>
                                <a:gd name="T36" fmla="*/ 147 w 1492"/>
                                <a:gd name="T37" fmla="*/ 568 h 1388"/>
                                <a:gd name="T38" fmla="*/ 52 w 1492"/>
                                <a:gd name="T39" fmla="*/ 545 h 1388"/>
                                <a:gd name="T40" fmla="*/ 14 w 1492"/>
                                <a:gd name="T41" fmla="*/ 538 h 1388"/>
                                <a:gd name="T42" fmla="*/ 3 w 1492"/>
                                <a:gd name="T43" fmla="*/ 591 h 1388"/>
                                <a:gd name="T44" fmla="*/ 0 w 1492"/>
                                <a:gd name="T45" fmla="*/ 693 h 1388"/>
                                <a:gd name="T46" fmla="*/ 24 w 1492"/>
                                <a:gd name="T47" fmla="*/ 811 h 1388"/>
                                <a:gd name="T48" fmla="*/ 57 w 1492"/>
                                <a:gd name="T49" fmla="*/ 917 h 1388"/>
                                <a:gd name="T50" fmla="*/ 99 w 1492"/>
                                <a:gd name="T51" fmla="*/ 1012 h 1388"/>
                                <a:gd name="T52" fmla="*/ 148 w 1492"/>
                                <a:gd name="T53" fmla="*/ 1095 h 1388"/>
                                <a:gd name="T54" fmla="*/ 203 w 1492"/>
                                <a:gd name="T55" fmla="*/ 1168 h 1388"/>
                                <a:gd name="T56" fmla="*/ 264 w 1492"/>
                                <a:gd name="T57" fmla="*/ 1230 h 1388"/>
                                <a:gd name="T58" fmla="*/ 329 w 1492"/>
                                <a:gd name="T59" fmla="*/ 1281 h 1388"/>
                                <a:gd name="T60" fmla="*/ 398 w 1492"/>
                                <a:gd name="T61" fmla="*/ 1324 h 1388"/>
                                <a:gd name="T62" fmla="*/ 470 w 1492"/>
                                <a:gd name="T63" fmla="*/ 1356 h 1388"/>
                                <a:gd name="T64" fmla="*/ 545 w 1492"/>
                                <a:gd name="T65" fmla="*/ 1378 h 1388"/>
                                <a:gd name="T66" fmla="*/ 596 w 1492"/>
                                <a:gd name="T67" fmla="*/ 1379 h 1388"/>
                                <a:gd name="T68" fmla="*/ 612 w 1492"/>
                                <a:gd name="T69" fmla="*/ 1316 h 1388"/>
                                <a:gd name="T70" fmla="*/ 641 w 1492"/>
                                <a:gd name="T71" fmla="*/ 1197 h 1388"/>
                                <a:gd name="T72" fmla="*/ 702 w 1492"/>
                                <a:gd name="T73" fmla="*/ 1107 h 1388"/>
                                <a:gd name="T74" fmla="*/ 768 w 1492"/>
                                <a:gd name="T75" fmla="*/ 1040 h 1388"/>
                                <a:gd name="T76" fmla="*/ 823 w 1492"/>
                                <a:gd name="T77" fmla="*/ 965 h 1388"/>
                                <a:gd name="T78" fmla="*/ 868 w 1492"/>
                                <a:gd name="T79" fmla="*/ 885 h 1388"/>
                                <a:gd name="T80" fmla="*/ 903 w 1492"/>
                                <a:gd name="T81" fmla="*/ 804 h 1388"/>
                                <a:gd name="T82" fmla="*/ 1104 w 1492"/>
                                <a:gd name="T83" fmla="*/ 792 h 1388"/>
                                <a:gd name="T84" fmla="*/ 1411 w 1492"/>
                                <a:gd name="T85" fmla="*/ 862 h 1388"/>
                                <a:gd name="T86" fmla="*/ 1486 w 1492"/>
                                <a:gd name="T87" fmla="*/ 878 h 1388"/>
                                <a:gd name="T88" fmla="*/ 1488 w 1492"/>
                                <a:gd name="T89" fmla="*/ 846 h 1388"/>
                                <a:gd name="T90" fmla="*/ 1490 w 1492"/>
                                <a:gd name="T91" fmla="*/ 749 h 1388"/>
                                <a:gd name="T92" fmla="*/ 1491 w 1492"/>
                                <a:gd name="T93" fmla="*/ 632 h 1388"/>
                                <a:gd name="T94" fmla="*/ 1481 w 1492"/>
                                <a:gd name="T95" fmla="*/ 538 h 1388"/>
                                <a:gd name="T96" fmla="*/ 1464 w 1492"/>
                                <a:gd name="T97" fmla="*/ 461 h 1388"/>
                                <a:gd name="T98" fmla="*/ 1439 w 1492"/>
                                <a:gd name="T99" fmla="*/ 401 h 1388"/>
                                <a:gd name="T100" fmla="*/ 1411 w 1492"/>
                                <a:gd name="T101" fmla="*/ 357 h 1388"/>
                                <a:gd name="T102" fmla="*/ 1383 w 1492"/>
                                <a:gd name="T103" fmla="*/ 326 h 1388"/>
                                <a:gd name="T104" fmla="*/ 1355 w 1492"/>
                                <a:gd name="T105" fmla="*/ 304 h 1388"/>
                                <a:gd name="T106" fmla="*/ 1313 w 1492"/>
                                <a:gd name="T107" fmla="*/ 285 h 138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</a:cxnLst>
                              <a:rect l="0" t="0" r="r" b="b"/>
                              <a:pathLst>
                                <a:path w="1492" h="1388">
                                  <a:moveTo>
                                    <a:pt x="1304" y="283"/>
                                  </a:moveTo>
                                  <a:lnTo>
                                    <a:pt x="1295" y="278"/>
                                  </a:lnTo>
                                  <a:lnTo>
                                    <a:pt x="1270" y="265"/>
                                  </a:lnTo>
                                  <a:lnTo>
                                    <a:pt x="1233" y="246"/>
                                  </a:lnTo>
                                  <a:lnTo>
                                    <a:pt x="1183" y="223"/>
                                  </a:lnTo>
                                  <a:lnTo>
                                    <a:pt x="1154" y="211"/>
                                  </a:lnTo>
                                  <a:lnTo>
                                    <a:pt x="1122" y="198"/>
                                  </a:lnTo>
                                  <a:lnTo>
                                    <a:pt x="1088" y="187"/>
                                  </a:lnTo>
                                  <a:lnTo>
                                    <a:pt x="1052" y="175"/>
                                  </a:lnTo>
                                  <a:lnTo>
                                    <a:pt x="1014" y="165"/>
                                  </a:lnTo>
                                  <a:lnTo>
                                    <a:pt x="975" y="155"/>
                                  </a:lnTo>
                                  <a:lnTo>
                                    <a:pt x="934" y="147"/>
                                  </a:lnTo>
                                  <a:lnTo>
                                    <a:pt x="892" y="142"/>
                                  </a:lnTo>
                                  <a:lnTo>
                                    <a:pt x="909" y="60"/>
                                  </a:lnTo>
                                  <a:lnTo>
                                    <a:pt x="917" y="18"/>
                                  </a:lnTo>
                                  <a:lnTo>
                                    <a:pt x="920" y="2"/>
                                  </a:lnTo>
                                  <a:lnTo>
                                    <a:pt x="921" y="0"/>
                                  </a:lnTo>
                                  <a:lnTo>
                                    <a:pt x="915" y="1"/>
                                  </a:lnTo>
                                  <a:lnTo>
                                    <a:pt x="899" y="5"/>
                                  </a:lnTo>
                                  <a:lnTo>
                                    <a:pt x="874" y="12"/>
                                  </a:lnTo>
                                  <a:lnTo>
                                    <a:pt x="843" y="21"/>
                                  </a:lnTo>
                                  <a:lnTo>
                                    <a:pt x="805" y="33"/>
                                  </a:lnTo>
                                  <a:lnTo>
                                    <a:pt x="765" y="47"/>
                                  </a:lnTo>
                                  <a:lnTo>
                                    <a:pt x="744" y="56"/>
                                  </a:lnTo>
                                  <a:lnTo>
                                    <a:pt x="722" y="65"/>
                                  </a:lnTo>
                                  <a:lnTo>
                                    <a:pt x="701" y="74"/>
                                  </a:lnTo>
                                  <a:lnTo>
                                    <a:pt x="680" y="85"/>
                                  </a:lnTo>
                                  <a:lnTo>
                                    <a:pt x="657" y="95"/>
                                  </a:lnTo>
                                  <a:lnTo>
                                    <a:pt x="633" y="107"/>
                                  </a:lnTo>
                                  <a:lnTo>
                                    <a:pt x="611" y="119"/>
                                  </a:lnTo>
                                  <a:lnTo>
                                    <a:pt x="590" y="131"/>
                                  </a:lnTo>
                                  <a:lnTo>
                                    <a:pt x="569" y="144"/>
                                  </a:lnTo>
                                  <a:lnTo>
                                    <a:pt x="549" y="157"/>
                                  </a:lnTo>
                                  <a:lnTo>
                                    <a:pt x="530" y="171"/>
                                  </a:lnTo>
                                  <a:lnTo>
                                    <a:pt x="511" y="184"/>
                                  </a:lnTo>
                                  <a:lnTo>
                                    <a:pt x="493" y="198"/>
                                  </a:lnTo>
                                  <a:lnTo>
                                    <a:pt x="477" y="213"/>
                                  </a:lnTo>
                                  <a:lnTo>
                                    <a:pt x="460" y="228"/>
                                  </a:lnTo>
                                  <a:lnTo>
                                    <a:pt x="445" y="244"/>
                                  </a:lnTo>
                                  <a:lnTo>
                                    <a:pt x="429" y="259"/>
                                  </a:lnTo>
                                  <a:lnTo>
                                    <a:pt x="415" y="275"/>
                                  </a:lnTo>
                                  <a:lnTo>
                                    <a:pt x="400" y="292"/>
                                  </a:lnTo>
                                  <a:lnTo>
                                    <a:pt x="388" y="308"/>
                                  </a:lnTo>
                                  <a:lnTo>
                                    <a:pt x="375" y="325"/>
                                  </a:lnTo>
                                  <a:lnTo>
                                    <a:pt x="362" y="342"/>
                                  </a:lnTo>
                                  <a:lnTo>
                                    <a:pt x="351" y="358"/>
                                  </a:lnTo>
                                  <a:lnTo>
                                    <a:pt x="340" y="376"/>
                                  </a:lnTo>
                                  <a:lnTo>
                                    <a:pt x="330" y="394"/>
                                  </a:lnTo>
                                  <a:lnTo>
                                    <a:pt x="320" y="411"/>
                                  </a:lnTo>
                                  <a:lnTo>
                                    <a:pt x="311" y="429"/>
                                  </a:lnTo>
                                  <a:lnTo>
                                    <a:pt x="304" y="447"/>
                                  </a:lnTo>
                                  <a:lnTo>
                                    <a:pt x="288" y="484"/>
                                  </a:lnTo>
                                  <a:lnTo>
                                    <a:pt x="275" y="520"/>
                                  </a:lnTo>
                                  <a:lnTo>
                                    <a:pt x="264" y="558"/>
                                  </a:lnTo>
                                  <a:lnTo>
                                    <a:pt x="255" y="595"/>
                                  </a:lnTo>
                                  <a:lnTo>
                                    <a:pt x="196" y="580"/>
                                  </a:lnTo>
                                  <a:lnTo>
                                    <a:pt x="147" y="568"/>
                                  </a:lnTo>
                                  <a:lnTo>
                                    <a:pt x="107" y="558"/>
                                  </a:lnTo>
                                  <a:lnTo>
                                    <a:pt x="76" y="550"/>
                                  </a:lnTo>
                                  <a:lnTo>
                                    <a:pt x="52" y="545"/>
                                  </a:lnTo>
                                  <a:lnTo>
                                    <a:pt x="34" y="541"/>
                                  </a:lnTo>
                                  <a:lnTo>
                                    <a:pt x="22" y="539"/>
                                  </a:lnTo>
                                  <a:lnTo>
                                    <a:pt x="14" y="538"/>
                                  </a:lnTo>
                                  <a:lnTo>
                                    <a:pt x="10" y="555"/>
                                  </a:lnTo>
                                  <a:lnTo>
                                    <a:pt x="5" y="572"/>
                                  </a:lnTo>
                                  <a:lnTo>
                                    <a:pt x="3" y="591"/>
                                  </a:lnTo>
                                  <a:lnTo>
                                    <a:pt x="2" y="610"/>
                                  </a:lnTo>
                                  <a:lnTo>
                                    <a:pt x="0" y="651"/>
                                  </a:lnTo>
                                  <a:lnTo>
                                    <a:pt x="0" y="693"/>
                                  </a:lnTo>
                                  <a:lnTo>
                                    <a:pt x="6" y="734"/>
                                  </a:lnTo>
                                  <a:lnTo>
                                    <a:pt x="15" y="773"/>
                                  </a:lnTo>
                                  <a:lnTo>
                                    <a:pt x="24" y="811"/>
                                  </a:lnTo>
                                  <a:lnTo>
                                    <a:pt x="34" y="848"/>
                                  </a:lnTo>
                                  <a:lnTo>
                                    <a:pt x="46" y="883"/>
                                  </a:lnTo>
                                  <a:lnTo>
                                    <a:pt x="57" y="917"/>
                                  </a:lnTo>
                                  <a:lnTo>
                                    <a:pt x="71" y="950"/>
                                  </a:lnTo>
                                  <a:lnTo>
                                    <a:pt x="85" y="982"/>
                                  </a:lnTo>
                                  <a:lnTo>
                                    <a:pt x="99" y="1012"/>
                                  </a:lnTo>
                                  <a:lnTo>
                                    <a:pt x="115" y="1041"/>
                                  </a:lnTo>
                                  <a:lnTo>
                                    <a:pt x="131" y="1068"/>
                                  </a:lnTo>
                                  <a:lnTo>
                                    <a:pt x="148" y="1095"/>
                                  </a:lnTo>
                                  <a:lnTo>
                                    <a:pt x="166" y="1121"/>
                                  </a:lnTo>
                                  <a:lnTo>
                                    <a:pt x="184" y="1145"/>
                                  </a:lnTo>
                                  <a:lnTo>
                                    <a:pt x="203" y="1168"/>
                                  </a:lnTo>
                                  <a:lnTo>
                                    <a:pt x="223" y="1189"/>
                                  </a:lnTo>
                                  <a:lnTo>
                                    <a:pt x="243" y="1210"/>
                                  </a:lnTo>
                                  <a:lnTo>
                                    <a:pt x="264" y="1230"/>
                                  </a:lnTo>
                                  <a:lnTo>
                                    <a:pt x="285" y="1248"/>
                                  </a:lnTo>
                                  <a:lnTo>
                                    <a:pt x="307" y="1266"/>
                                  </a:lnTo>
                                  <a:lnTo>
                                    <a:pt x="329" y="1281"/>
                                  </a:lnTo>
                                  <a:lnTo>
                                    <a:pt x="351" y="1297"/>
                                  </a:lnTo>
                                  <a:lnTo>
                                    <a:pt x="375" y="1310"/>
                                  </a:lnTo>
                                  <a:lnTo>
                                    <a:pt x="398" y="1324"/>
                                  </a:lnTo>
                                  <a:lnTo>
                                    <a:pt x="421" y="1335"/>
                                  </a:lnTo>
                                  <a:lnTo>
                                    <a:pt x="446" y="1346"/>
                                  </a:lnTo>
                                  <a:lnTo>
                                    <a:pt x="470" y="1356"/>
                                  </a:lnTo>
                                  <a:lnTo>
                                    <a:pt x="495" y="1364"/>
                                  </a:lnTo>
                                  <a:lnTo>
                                    <a:pt x="519" y="1371"/>
                                  </a:lnTo>
                                  <a:lnTo>
                                    <a:pt x="545" y="1378"/>
                                  </a:lnTo>
                                  <a:lnTo>
                                    <a:pt x="570" y="1384"/>
                                  </a:lnTo>
                                  <a:lnTo>
                                    <a:pt x="594" y="1388"/>
                                  </a:lnTo>
                                  <a:lnTo>
                                    <a:pt x="596" y="1379"/>
                                  </a:lnTo>
                                  <a:lnTo>
                                    <a:pt x="600" y="1365"/>
                                  </a:lnTo>
                                  <a:lnTo>
                                    <a:pt x="606" y="1343"/>
                                  </a:lnTo>
                                  <a:lnTo>
                                    <a:pt x="612" y="1316"/>
                                  </a:lnTo>
                                  <a:lnTo>
                                    <a:pt x="621" y="1281"/>
                                  </a:lnTo>
                                  <a:lnTo>
                                    <a:pt x="631" y="1243"/>
                                  </a:lnTo>
                                  <a:lnTo>
                                    <a:pt x="641" y="1197"/>
                                  </a:lnTo>
                                  <a:lnTo>
                                    <a:pt x="651" y="1147"/>
                                  </a:lnTo>
                                  <a:lnTo>
                                    <a:pt x="678" y="1128"/>
                                  </a:lnTo>
                                  <a:lnTo>
                                    <a:pt x="702" y="1107"/>
                                  </a:lnTo>
                                  <a:lnTo>
                                    <a:pt x="725" y="1086"/>
                                  </a:lnTo>
                                  <a:lnTo>
                                    <a:pt x="748" y="1063"/>
                                  </a:lnTo>
                                  <a:lnTo>
                                    <a:pt x="768" y="1040"/>
                                  </a:lnTo>
                                  <a:lnTo>
                                    <a:pt x="788" y="1015"/>
                                  </a:lnTo>
                                  <a:lnTo>
                                    <a:pt x="806" y="991"/>
                                  </a:lnTo>
                                  <a:lnTo>
                                    <a:pt x="823" y="965"/>
                                  </a:lnTo>
                                  <a:lnTo>
                                    <a:pt x="840" y="939"/>
                                  </a:lnTo>
                                  <a:lnTo>
                                    <a:pt x="854" y="912"/>
                                  </a:lnTo>
                                  <a:lnTo>
                                    <a:pt x="868" y="885"/>
                                  </a:lnTo>
                                  <a:lnTo>
                                    <a:pt x="881" y="859"/>
                                  </a:lnTo>
                                  <a:lnTo>
                                    <a:pt x="892" y="831"/>
                                  </a:lnTo>
                                  <a:lnTo>
                                    <a:pt x="903" y="804"/>
                                  </a:lnTo>
                                  <a:lnTo>
                                    <a:pt x="912" y="778"/>
                                  </a:lnTo>
                                  <a:lnTo>
                                    <a:pt x="921" y="751"/>
                                  </a:lnTo>
                                  <a:lnTo>
                                    <a:pt x="1104" y="792"/>
                                  </a:lnTo>
                                  <a:lnTo>
                                    <a:pt x="1243" y="824"/>
                                  </a:lnTo>
                                  <a:lnTo>
                                    <a:pt x="1343" y="846"/>
                                  </a:lnTo>
                                  <a:lnTo>
                                    <a:pt x="1411" y="862"/>
                                  </a:lnTo>
                                  <a:lnTo>
                                    <a:pt x="1454" y="871"/>
                                  </a:lnTo>
                                  <a:lnTo>
                                    <a:pt x="1477" y="876"/>
                                  </a:lnTo>
                                  <a:lnTo>
                                    <a:pt x="1486" y="878"/>
                                  </a:lnTo>
                                  <a:lnTo>
                                    <a:pt x="1488" y="878"/>
                                  </a:lnTo>
                                  <a:lnTo>
                                    <a:pt x="1488" y="869"/>
                                  </a:lnTo>
                                  <a:lnTo>
                                    <a:pt x="1488" y="846"/>
                                  </a:lnTo>
                                  <a:lnTo>
                                    <a:pt x="1488" y="819"/>
                                  </a:lnTo>
                                  <a:lnTo>
                                    <a:pt x="1488" y="793"/>
                                  </a:lnTo>
                                  <a:lnTo>
                                    <a:pt x="1490" y="749"/>
                                  </a:lnTo>
                                  <a:lnTo>
                                    <a:pt x="1492" y="708"/>
                                  </a:lnTo>
                                  <a:lnTo>
                                    <a:pt x="1492" y="669"/>
                                  </a:lnTo>
                                  <a:lnTo>
                                    <a:pt x="1491" y="632"/>
                                  </a:lnTo>
                                  <a:lnTo>
                                    <a:pt x="1489" y="599"/>
                                  </a:lnTo>
                                  <a:lnTo>
                                    <a:pt x="1486" y="567"/>
                                  </a:lnTo>
                                  <a:lnTo>
                                    <a:pt x="1481" y="538"/>
                                  </a:lnTo>
                                  <a:lnTo>
                                    <a:pt x="1477" y="510"/>
                                  </a:lnTo>
                                  <a:lnTo>
                                    <a:pt x="1470" y="485"/>
                                  </a:lnTo>
                                  <a:lnTo>
                                    <a:pt x="1464" y="461"/>
                                  </a:lnTo>
                                  <a:lnTo>
                                    <a:pt x="1456" y="439"/>
                                  </a:lnTo>
                                  <a:lnTo>
                                    <a:pt x="1448" y="420"/>
                                  </a:lnTo>
                                  <a:lnTo>
                                    <a:pt x="1439" y="401"/>
                                  </a:lnTo>
                                  <a:lnTo>
                                    <a:pt x="1430" y="386"/>
                                  </a:lnTo>
                                  <a:lnTo>
                                    <a:pt x="1420" y="370"/>
                                  </a:lnTo>
                                  <a:lnTo>
                                    <a:pt x="1411" y="357"/>
                                  </a:lnTo>
                                  <a:lnTo>
                                    <a:pt x="1401" y="346"/>
                                  </a:lnTo>
                                  <a:lnTo>
                                    <a:pt x="1391" y="335"/>
                                  </a:lnTo>
                                  <a:lnTo>
                                    <a:pt x="1383" y="326"/>
                                  </a:lnTo>
                                  <a:lnTo>
                                    <a:pt x="1373" y="317"/>
                                  </a:lnTo>
                                  <a:lnTo>
                                    <a:pt x="1364" y="310"/>
                                  </a:lnTo>
                                  <a:lnTo>
                                    <a:pt x="1355" y="304"/>
                                  </a:lnTo>
                                  <a:lnTo>
                                    <a:pt x="1346" y="299"/>
                                  </a:lnTo>
                                  <a:lnTo>
                                    <a:pt x="1338" y="295"/>
                                  </a:lnTo>
                                  <a:lnTo>
                                    <a:pt x="1313" y="285"/>
                                  </a:lnTo>
                                  <a:lnTo>
                                    <a:pt x="1304" y="28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2">
                                <a:alpha val="57000"/>
                              </a:schemeClr>
                            </a:solidFill>
                            <a:ln>
                              <a:noFill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9" name="Volný tvar 9"/>
                          <wps:cNvSpPr>
                            <a:spLocks/>
                          </wps:cNvSpPr>
                          <wps:spPr bwMode="auto">
                            <a:xfrm rot="1343236">
                              <a:off x="4571155" y="558317"/>
                              <a:ext cx="448898" cy="482021"/>
                            </a:xfrm>
                            <a:custGeom>
                              <a:avLst/>
                              <a:gdLst>
                                <a:gd name="T0" fmla="*/ 1551 w 2069"/>
                                <a:gd name="T1" fmla="*/ 1361 h 2232"/>
                                <a:gd name="T2" fmla="*/ 1702 w 2069"/>
                                <a:gd name="T3" fmla="*/ 1267 h 2232"/>
                                <a:gd name="T4" fmla="*/ 1873 w 2069"/>
                                <a:gd name="T5" fmla="*/ 1287 h 2232"/>
                                <a:gd name="T6" fmla="*/ 1908 w 2069"/>
                                <a:gd name="T7" fmla="*/ 1260 h 2232"/>
                                <a:gd name="T8" fmla="*/ 1971 w 2069"/>
                                <a:gd name="T9" fmla="*/ 1108 h 2232"/>
                                <a:gd name="T10" fmla="*/ 2000 w 2069"/>
                                <a:gd name="T11" fmla="*/ 987 h 2232"/>
                                <a:gd name="T12" fmla="*/ 2011 w 2069"/>
                                <a:gd name="T13" fmla="*/ 868 h 2232"/>
                                <a:gd name="T14" fmla="*/ 2007 w 2069"/>
                                <a:gd name="T15" fmla="*/ 757 h 2232"/>
                                <a:gd name="T16" fmla="*/ 1985 w 2069"/>
                                <a:gd name="T17" fmla="*/ 655 h 2232"/>
                                <a:gd name="T18" fmla="*/ 1929 w 2069"/>
                                <a:gd name="T19" fmla="*/ 512 h 2232"/>
                                <a:gd name="T20" fmla="*/ 1959 w 2069"/>
                                <a:gd name="T21" fmla="*/ 353 h 2232"/>
                                <a:gd name="T22" fmla="*/ 2062 w 2069"/>
                                <a:gd name="T23" fmla="*/ 274 h 2232"/>
                                <a:gd name="T24" fmla="*/ 2017 w 2069"/>
                                <a:gd name="T25" fmla="*/ 205 h 2232"/>
                                <a:gd name="T26" fmla="*/ 1919 w 2069"/>
                                <a:gd name="T27" fmla="*/ 134 h 2232"/>
                                <a:gd name="T28" fmla="*/ 1746 w 2069"/>
                                <a:gd name="T29" fmla="*/ 54 h 2232"/>
                                <a:gd name="T30" fmla="*/ 1584 w 2069"/>
                                <a:gd name="T31" fmla="*/ 11 h 2232"/>
                                <a:gd name="T32" fmla="*/ 1433 w 2069"/>
                                <a:gd name="T33" fmla="*/ 0 h 2232"/>
                                <a:gd name="T34" fmla="*/ 1295 w 2069"/>
                                <a:gd name="T35" fmla="*/ 20 h 2232"/>
                                <a:gd name="T36" fmla="*/ 1173 w 2069"/>
                                <a:gd name="T37" fmla="*/ 67 h 2232"/>
                                <a:gd name="T38" fmla="*/ 1068 w 2069"/>
                                <a:gd name="T39" fmla="*/ 138 h 2232"/>
                                <a:gd name="T40" fmla="*/ 1059 w 2069"/>
                                <a:gd name="T41" fmla="*/ 175 h 2232"/>
                                <a:gd name="T42" fmla="*/ 1160 w 2069"/>
                                <a:gd name="T43" fmla="*/ 312 h 2232"/>
                                <a:gd name="T44" fmla="*/ 1192 w 2069"/>
                                <a:gd name="T45" fmla="*/ 480 h 2232"/>
                                <a:gd name="T46" fmla="*/ 1225 w 2069"/>
                                <a:gd name="T47" fmla="*/ 632 h 2232"/>
                                <a:gd name="T48" fmla="*/ 1287 w 2069"/>
                                <a:gd name="T49" fmla="*/ 770 h 2232"/>
                                <a:gd name="T50" fmla="*/ 1208 w 2069"/>
                                <a:gd name="T51" fmla="*/ 815 h 2232"/>
                                <a:gd name="T52" fmla="*/ 1054 w 2069"/>
                                <a:gd name="T53" fmla="*/ 737 h 2232"/>
                                <a:gd name="T54" fmla="*/ 904 w 2069"/>
                                <a:gd name="T55" fmla="*/ 691 h 2232"/>
                                <a:gd name="T56" fmla="*/ 760 w 2069"/>
                                <a:gd name="T57" fmla="*/ 676 h 2232"/>
                                <a:gd name="T58" fmla="*/ 624 w 2069"/>
                                <a:gd name="T59" fmla="*/ 686 h 2232"/>
                                <a:gd name="T60" fmla="*/ 497 w 2069"/>
                                <a:gd name="T61" fmla="*/ 721 h 2232"/>
                                <a:gd name="T62" fmla="*/ 382 w 2069"/>
                                <a:gd name="T63" fmla="*/ 778 h 2232"/>
                                <a:gd name="T64" fmla="*/ 441 w 2069"/>
                                <a:gd name="T65" fmla="*/ 893 h 2232"/>
                                <a:gd name="T66" fmla="*/ 493 w 2069"/>
                                <a:gd name="T67" fmla="*/ 1092 h 2232"/>
                                <a:gd name="T68" fmla="*/ 486 w 2069"/>
                                <a:gd name="T69" fmla="*/ 1270 h 2232"/>
                                <a:gd name="T70" fmla="*/ 519 w 2069"/>
                                <a:gd name="T71" fmla="*/ 1435 h 2232"/>
                                <a:gd name="T72" fmla="*/ 383 w 2069"/>
                                <a:gd name="T73" fmla="*/ 1651 h 2232"/>
                                <a:gd name="T74" fmla="*/ 10 w 2069"/>
                                <a:gd name="T75" fmla="*/ 1848 h 2232"/>
                                <a:gd name="T76" fmla="*/ 32 w 2069"/>
                                <a:gd name="T77" fmla="*/ 1890 h 2232"/>
                                <a:gd name="T78" fmla="*/ 113 w 2069"/>
                                <a:gd name="T79" fmla="*/ 1999 h 2232"/>
                                <a:gd name="T80" fmla="*/ 245 w 2069"/>
                                <a:gd name="T81" fmla="*/ 2130 h 2232"/>
                                <a:gd name="T82" fmla="*/ 359 w 2069"/>
                                <a:gd name="T83" fmla="*/ 2202 h 2232"/>
                                <a:gd name="T84" fmla="*/ 451 w 2069"/>
                                <a:gd name="T85" fmla="*/ 2228 h 2232"/>
                                <a:gd name="T86" fmla="*/ 521 w 2069"/>
                                <a:gd name="T87" fmla="*/ 2228 h 2232"/>
                                <a:gd name="T88" fmla="*/ 578 w 2069"/>
                                <a:gd name="T89" fmla="*/ 2210 h 2232"/>
                                <a:gd name="T90" fmla="*/ 726 w 2069"/>
                                <a:gd name="T91" fmla="*/ 2172 h 2232"/>
                                <a:gd name="T92" fmla="*/ 905 w 2069"/>
                                <a:gd name="T93" fmla="*/ 2102 h 2232"/>
                                <a:gd name="T94" fmla="*/ 1082 w 2069"/>
                                <a:gd name="T95" fmla="*/ 2163 h 2232"/>
                                <a:gd name="T96" fmla="*/ 1125 w 2069"/>
                                <a:gd name="T97" fmla="*/ 2137 h 2232"/>
                                <a:gd name="T98" fmla="*/ 1223 w 2069"/>
                                <a:gd name="T99" fmla="*/ 1986 h 2232"/>
                                <a:gd name="T100" fmla="*/ 1285 w 2069"/>
                                <a:gd name="T101" fmla="*/ 1841 h 2232"/>
                                <a:gd name="T102" fmla="*/ 1323 w 2069"/>
                                <a:gd name="T103" fmla="*/ 1682 h 2232"/>
                                <a:gd name="T104" fmla="*/ 1329 w 2069"/>
                                <a:gd name="T105" fmla="*/ 1535 h 2232"/>
                                <a:gd name="T106" fmla="*/ 1346 w 2069"/>
                                <a:gd name="T107" fmla="*/ 1448 h 2232"/>
                                <a:gd name="T108" fmla="*/ 1424 w 2069"/>
                                <a:gd name="T109" fmla="*/ 1421 h 22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</a:cxnLst>
                              <a:rect l="0" t="0" r="r" b="b"/>
                              <a:pathLst>
                                <a:path w="2069" h="2232">
                                  <a:moveTo>
                                    <a:pt x="1430" y="1415"/>
                                  </a:moveTo>
                                  <a:lnTo>
                                    <a:pt x="1439" y="1412"/>
                                  </a:lnTo>
                                  <a:lnTo>
                                    <a:pt x="1464" y="1402"/>
                                  </a:lnTo>
                                  <a:lnTo>
                                    <a:pt x="1503" y="1385"/>
                                  </a:lnTo>
                                  <a:lnTo>
                                    <a:pt x="1551" y="1361"/>
                                  </a:lnTo>
                                  <a:lnTo>
                                    <a:pt x="1578" y="1345"/>
                                  </a:lnTo>
                                  <a:lnTo>
                                    <a:pt x="1608" y="1328"/>
                                  </a:lnTo>
                                  <a:lnTo>
                                    <a:pt x="1638" y="1311"/>
                                  </a:lnTo>
                                  <a:lnTo>
                                    <a:pt x="1670" y="1290"/>
                                  </a:lnTo>
                                  <a:lnTo>
                                    <a:pt x="1702" y="1267"/>
                                  </a:lnTo>
                                  <a:lnTo>
                                    <a:pt x="1735" y="1243"/>
                                  </a:lnTo>
                                  <a:lnTo>
                                    <a:pt x="1767" y="1216"/>
                                  </a:lnTo>
                                  <a:lnTo>
                                    <a:pt x="1799" y="1189"/>
                                  </a:lnTo>
                                  <a:lnTo>
                                    <a:pt x="1848" y="1254"/>
                                  </a:lnTo>
                                  <a:lnTo>
                                    <a:pt x="1873" y="1287"/>
                                  </a:lnTo>
                                  <a:lnTo>
                                    <a:pt x="1882" y="1300"/>
                                  </a:lnTo>
                                  <a:lnTo>
                                    <a:pt x="1884" y="1302"/>
                                  </a:lnTo>
                                  <a:lnTo>
                                    <a:pt x="1887" y="1296"/>
                                  </a:lnTo>
                                  <a:lnTo>
                                    <a:pt x="1896" y="1282"/>
                                  </a:lnTo>
                                  <a:lnTo>
                                    <a:pt x="1908" y="1260"/>
                                  </a:lnTo>
                                  <a:lnTo>
                                    <a:pt x="1923" y="1230"/>
                                  </a:lnTo>
                                  <a:lnTo>
                                    <a:pt x="1940" y="1193"/>
                                  </a:lnTo>
                                  <a:lnTo>
                                    <a:pt x="1956" y="1152"/>
                                  </a:lnTo>
                                  <a:lnTo>
                                    <a:pt x="1963" y="1131"/>
                                  </a:lnTo>
                                  <a:lnTo>
                                    <a:pt x="1971" y="1108"/>
                                  </a:lnTo>
                                  <a:lnTo>
                                    <a:pt x="1978" y="1084"/>
                                  </a:lnTo>
                                  <a:lnTo>
                                    <a:pt x="1983" y="1061"/>
                                  </a:lnTo>
                                  <a:lnTo>
                                    <a:pt x="1990" y="1035"/>
                                  </a:lnTo>
                                  <a:lnTo>
                                    <a:pt x="1995" y="1011"/>
                                  </a:lnTo>
                                  <a:lnTo>
                                    <a:pt x="2000" y="987"/>
                                  </a:lnTo>
                                  <a:lnTo>
                                    <a:pt x="2003" y="962"/>
                                  </a:lnTo>
                                  <a:lnTo>
                                    <a:pt x="2007" y="938"/>
                                  </a:lnTo>
                                  <a:lnTo>
                                    <a:pt x="2009" y="915"/>
                                  </a:lnTo>
                                  <a:lnTo>
                                    <a:pt x="2011" y="891"/>
                                  </a:lnTo>
                                  <a:lnTo>
                                    <a:pt x="2011" y="868"/>
                                  </a:lnTo>
                                  <a:lnTo>
                                    <a:pt x="2012" y="845"/>
                                  </a:lnTo>
                                  <a:lnTo>
                                    <a:pt x="2011" y="822"/>
                                  </a:lnTo>
                                  <a:lnTo>
                                    <a:pt x="2010" y="800"/>
                                  </a:lnTo>
                                  <a:lnTo>
                                    <a:pt x="2009" y="778"/>
                                  </a:lnTo>
                                  <a:lnTo>
                                    <a:pt x="2007" y="757"/>
                                  </a:lnTo>
                                  <a:lnTo>
                                    <a:pt x="2003" y="736"/>
                                  </a:lnTo>
                                  <a:lnTo>
                                    <a:pt x="2000" y="715"/>
                                  </a:lnTo>
                                  <a:lnTo>
                                    <a:pt x="1995" y="695"/>
                                  </a:lnTo>
                                  <a:lnTo>
                                    <a:pt x="1991" y="675"/>
                                  </a:lnTo>
                                  <a:lnTo>
                                    <a:pt x="1985" y="655"/>
                                  </a:lnTo>
                                  <a:lnTo>
                                    <a:pt x="1980" y="636"/>
                                  </a:lnTo>
                                  <a:lnTo>
                                    <a:pt x="1974" y="616"/>
                                  </a:lnTo>
                                  <a:lnTo>
                                    <a:pt x="1961" y="580"/>
                                  </a:lnTo>
                                  <a:lnTo>
                                    <a:pt x="1946" y="545"/>
                                  </a:lnTo>
                                  <a:lnTo>
                                    <a:pt x="1929" y="512"/>
                                  </a:lnTo>
                                  <a:lnTo>
                                    <a:pt x="1910" y="481"/>
                                  </a:lnTo>
                                  <a:lnTo>
                                    <a:pt x="1891" y="451"/>
                                  </a:lnTo>
                                  <a:lnTo>
                                    <a:pt x="1870" y="424"/>
                                  </a:lnTo>
                                  <a:lnTo>
                                    <a:pt x="1919" y="385"/>
                                  </a:lnTo>
                                  <a:lnTo>
                                    <a:pt x="1959" y="353"/>
                                  </a:lnTo>
                                  <a:lnTo>
                                    <a:pt x="1991" y="329"/>
                                  </a:lnTo>
                                  <a:lnTo>
                                    <a:pt x="2017" y="309"/>
                                  </a:lnTo>
                                  <a:lnTo>
                                    <a:pt x="2037" y="293"/>
                                  </a:lnTo>
                                  <a:lnTo>
                                    <a:pt x="2051" y="282"/>
                                  </a:lnTo>
                                  <a:lnTo>
                                    <a:pt x="2062" y="274"/>
                                  </a:lnTo>
                                  <a:lnTo>
                                    <a:pt x="2069" y="268"/>
                                  </a:lnTo>
                                  <a:lnTo>
                                    <a:pt x="2057" y="252"/>
                                  </a:lnTo>
                                  <a:lnTo>
                                    <a:pt x="2044" y="236"/>
                                  </a:lnTo>
                                  <a:lnTo>
                                    <a:pt x="2031" y="221"/>
                                  </a:lnTo>
                                  <a:lnTo>
                                    <a:pt x="2017" y="205"/>
                                  </a:lnTo>
                                  <a:lnTo>
                                    <a:pt x="2002" y="191"/>
                                  </a:lnTo>
                                  <a:lnTo>
                                    <a:pt x="1987" y="178"/>
                                  </a:lnTo>
                                  <a:lnTo>
                                    <a:pt x="1971" y="165"/>
                                  </a:lnTo>
                                  <a:lnTo>
                                    <a:pt x="1956" y="154"/>
                                  </a:lnTo>
                                  <a:lnTo>
                                    <a:pt x="1919" y="134"/>
                                  </a:lnTo>
                                  <a:lnTo>
                                    <a:pt x="1883" y="116"/>
                                  </a:lnTo>
                                  <a:lnTo>
                                    <a:pt x="1849" y="98"/>
                                  </a:lnTo>
                                  <a:lnTo>
                                    <a:pt x="1815" y="82"/>
                                  </a:lnTo>
                                  <a:lnTo>
                                    <a:pt x="1780" y="68"/>
                                  </a:lnTo>
                                  <a:lnTo>
                                    <a:pt x="1746" y="54"/>
                                  </a:lnTo>
                                  <a:lnTo>
                                    <a:pt x="1712" y="43"/>
                                  </a:lnTo>
                                  <a:lnTo>
                                    <a:pt x="1680" y="32"/>
                                  </a:lnTo>
                                  <a:lnTo>
                                    <a:pt x="1647" y="25"/>
                                  </a:lnTo>
                                  <a:lnTo>
                                    <a:pt x="1615" y="17"/>
                                  </a:lnTo>
                                  <a:lnTo>
                                    <a:pt x="1584" y="11"/>
                                  </a:lnTo>
                                  <a:lnTo>
                                    <a:pt x="1553" y="6"/>
                                  </a:lnTo>
                                  <a:lnTo>
                                    <a:pt x="1521" y="2"/>
                                  </a:lnTo>
                                  <a:lnTo>
                                    <a:pt x="1492" y="1"/>
                                  </a:lnTo>
                                  <a:lnTo>
                                    <a:pt x="1462" y="0"/>
                                  </a:lnTo>
                                  <a:lnTo>
                                    <a:pt x="1433" y="0"/>
                                  </a:lnTo>
                                  <a:lnTo>
                                    <a:pt x="1404" y="2"/>
                                  </a:lnTo>
                                  <a:lnTo>
                                    <a:pt x="1376" y="5"/>
                                  </a:lnTo>
                                  <a:lnTo>
                                    <a:pt x="1348" y="9"/>
                                  </a:lnTo>
                                  <a:lnTo>
                                    <a:pt x="1322" y="13"/>
                                  </a:lnTo>
                                  <a:lnTo>
                                    <a:pt x="1295" y="20"/>
                                  </a:lnTo>
                                  <a:lnTo>
                                    <a:pt x="1270" y="27"/>
                                  </a:lnTo>
                                  <a:lnTo>
                                    <a:pt x="1244" y="36"/>
                                  </a:lnTo>
                                  <a:lnTo>
                                    <a:pt x="1220" y="44"/>
                                  </a:lnTo>
                                  <a:lnTo>
                                    <a:pt x="1196" y="56"/>
                                  </a:lnTo>
                                  <a:lnTo>
                                    <a:pt x="1173" y="67"/>
                                  </a:lnTo>
                                  <a:lnTo>
                                    <a:pt x="1150" y="79"/>
                                  </a:lnTo>
                                  <a:lnTo>
                                    <a:pt x="1129" y="92"/>
                                  </a:lnTo>
                                  <a:lnTo>
                                    <a:pt x="1107" y="107"/>
                                  </a:lnTo>
                                  <a:lnTo>
                                    <a:pt x="1086" y="121"/>
                                  </a:lnTo>
                                  <a:lnTo>
                                    <a:pt x="1068" y="138"/>
                                  </a:lnTo>
                                  <a:lnTo>
                                    <a:pt x="1048" y="154"/>
                                  </a:lnTo>
                                  <a:lnTo>
                                    <a:pt x="1049" y="158"/>
                                  </a:lnTo>
                                  <a:lnTo>
                                    <a:pt x="1051" y="162"/>
                                  </a:lnTo>
                                  <a:lnTo>
                                    <a:pt x="1054" y="168"/>
                                  </a:lnTo>
                                  <a:lnTo>
                                    <a:pt x="1059" y="175"/>
                                  </a:lnTo>
                                  <a:lnTo>
                                    <a:pt x="1071" y="193"/>
                                  </a:lnTo>
                                  <a:lnTo>
                                    <a:pt x="1087" y="217"/>
                                  </a:lnTo>
                                  <a:lnTo>
                                    <a:pt x="1107" y="244"/>
                                  </a:lnTo>
                                  <a:lnTo>
                                    <a:pt x="1132" y="276"/>
                                  </a:lnTo>
                                  <a:lnTo>
                                    <a:pt x="1160" y="312"/>
                                  </a:lnTo>
                                  <a:lnTo>
                                    <a:pt x="1190" y="353"/>
                                  </a:lnTo>
                                  <a:lnTo>
                                    <a:pt x="1187" y="384"/>
                                  </a:lnTo>
                                  <a:lnTo>
                                    <a:pt x="1187" y="416"/>
                                  </a:lnTo>
                                  <a:lnTo>
                                    <a:pt x="1188" y="448"/>
                                  </a:lnTo>
                                  <a:lnTo>
                                    <a:pt x="1192" y="480"/>
                                  </a:lnTo>
                                  <a:lnTo>
                                    <a:pt x="1196" y="511"/>
                                  </a:lnTo>
                                  <a:lnTo>
                                    <a:pt x="1202" y="542"/>
                                  </a:lnTo>
                                  <a:lnTo>
                                    <a:pt x="1208" y="573"/>
                                  </a:lnTo>
                                  <a:lnTo>
                                    <a:pt x="1216" y="603"/>
                                  </a:lnTo>
                                  <a:lnTo>
                                    <a:pt x="1225" y="632"/>
                                  </a:lnTo>
                                  <a:lnTo>
                                    <a:pt x="1236" y="661"/>
                                  </a:lnTo>
                                  <a:lnTo>
                                    <a:pt x="1247" y="689"/>
                                  </a:lnTo>
                                  <a:lnTo>
                                    <a:pt x="1260" y="717"/>
                                  </a:lnTo>
                                  <a:lnTo>
                                    <a:pt x="1273" y="745"/>
                                  </a:lnTo>
                                  <a:lnTo>
                                    <a:pt x="1287" y="770"/>
                                  </a:lnTo>
                                  <a:lnTo>
                                    <a:pt x="1302" y="796"/>
                                  </a:lnTo>
                                  <a:lnTo>
                                    <a:pt x="1317" y="820"/>
                                  </a:lnTo>
                                  <a:lnTo>
                                    <a:pt x="1272" y="855"/>
                                  </a:lnTo>
                                  <a:lnTo>
                                    <a:pt x="1241" y="833"/>
                                  </a:lnTo>
                                  <a:lnTo>
                                    <a:pt x="1208" y="815"/>
                                  </a:lnTo>
                                  <a:lnTo>
                                    <a:pt x="1177" y="796"/>
                                  </a:lnTo>
                                  <a:lnTo>
                                    <a:pt x="1147" y="779"/>
                                  </a:lnTo>
                                  <a:lnTo>
                                    <a:pt x="1116" y="764"/>
                                  </a:lnTo>
                                  <a:lnTo>
                                    <a:pt x="1085" y="749"/>
                                  </a:lnTo>
                                  <a:lnTo>
                                    <a:pt x="1054" y="737"/>
                                  </a:lnTo>
                                  <a:lnTo>
                                    <a:pt x="1024" y="725"/>
                                  </a:lnTo>
                                  <a:lnTo>
                                    <a:pt x="994" y="715"/>
                                  </a:lnTo>
                                  <a:lnTo>
                                    <a:pt x="964" y="706"/>
                                  </a:lnTo>
                                  <a:lnTo>
                                    <a:pt x="934" y="698"/>
                                  </a:lnTo>
                                  <a:lnTo>
                                    <a:pt x="904" y="691"/>
                                  </a:lnTo>
                                  <a:lnTo>
                                    <a:pt x="875" y="686"/>
                                  </a:lnTo>
                                  <a:lnTo>
                                    <a:pt x="846" y="681"/>
                                  </a:lnTo>
                                  <a:lnTo>
                                    <a:pt x="817" y="678"/>
                                  </a:lnTo>
                                  <a:lnTo>
                                    <a:pt x="789" y="676"/>
                                  </a:lnTo>
                                  <a:lnTo>
                                    <a:pt x="760" y="676"/>
                                  </a:lnTo>
                                  <a:lnTo>
                                    <a:pt x="732" y="676"/>
                                  </a:lnTo>
                                  <a:lnTo>
                                    <a:pt x="705" y="677"/>
                                  </a:lnTo>
                                  <a:lnTo>
                                    <a:pt x="677" y="679"/>
                                  </a:lnTo>
                                  <a:lnTo>
                                    <a:pt x="650" y="683"/>
                                  </a:lnTo>
                                  <a:lnTo>
                                    <a:pt x="624" y="686"/>
                                  </a:lnTo>
                                  <a:lnTo>
                                    <a:pt x="598" y="691"/>
                                  </a:lnTo>
                                  <a:lnTo>
                                    <a:pt x="571" y="697"/>
                                  </a:lnTo>
                                  <a:lnTo>
                                    <a:pt x="546" y="705"/>
                                  </a:lnTo>
                                  <a:lnTo>
                                    <a:pt x="521" y="713"/>
                                  </a:lnTo>
                                  <a:lnTo>
                                    <a:pt x="497" y="721"/>
                                  </a:lnTo>
                                  <a:lnTo>
                                    <a:pt x="473" y="731"/>
                                  </a:lnTo>
                                  <a:lnTo>
                                    <a:pt x="449" y="741"/>
                                  </a:lnTo>
                                  <a:lnTo>
                                    <a:pt x="426" y="752"/>
                                  </a:lnTo>
                                  <a:lnTo>
                                    <a:pt x="404" y="765"/>
                                  </a:lnTo>
                                  <a:lnTo>
                                    <a:pt x="382" y="778"/>
                                  </a:lnTo>
                                  <a:lnTo>
                                    <a:pt x="388" y="791"/>
                                  </a:lnTo>
                                  <a:lnTo>
                                    <a:pt x="398" y="809"/>
                                  </a:lnTo>
                                  <a:lnTo>
                                    <a:pt x="410" y="832"/>
                                  </a:lnTo>
                                  <a:lnTo>
                                    <a:pt x="425" y="861"/>
                                  </a:lnTo>
                                  <a:lnTo>
                                    <a:pt x="441" y="893"/>
                                  </a:lnTo>
                                  <a:lnTo>
                                    <a:pt x="461" y="931"/>
                                  </a:lnTo>
                                  <a:lnTo>
                                    <a:pt x="485" y="972"/>
                                  </a:lnTo>
                                  <a:lnTo>
                                    <a:pt x="509" y="1019"/>
                                  </a:lnTo>
                                  <a:lnTo>
                                    <a:pt x="500" y="1055"/>
                                  </a:lnTo>
                                  <a:lnTo>
                                    <a:pt x="493" y="1092"/>
                                  </a:lnTo>
                                  <a:lnTo>
                                    <a:pt x="488" y="1129"/>
                                  </a:lnTo>
                                  <a:lnTo>
                                    <a:pt x="485" y="1164"/>
                                  </a:lnTo>
                                  <a:lnTo>
                                    <a:pt x="484" y="1200"/>
                                  </a:lnTo>
                                  <a:lnTo>
                                    <a:pt x="484" y="1235"/>
                                  </a:lnTo>
                                  <a:lnTo>
                                    <a:pt x="486" y="1270"/>
                                  </a:lnTo>
                                  <a:lnTo>
                                    <a:pt x="490" y="1304"/>
                                  </a:lnTo>
                                  <a:lnTo>
                                    <a:pt x="496" y="1337"/>
                                  </a:lnTo>
                                  <a:lnTo>
                                    <a:pt x="503" y="1371"/>
                                  </a:lnTo>
                                  <a:lnTo>
                                    <a:pt x="510" y="1403"/>
                                  </a:lnTo>
                                  <a:lnTo>
                                    <a:pt x="519" y="1435"/>
                                  </a:lnTo>
                                  <a:lnTo>
                                    <a:pt x="530" y="1466"/>
                                  </a:lnTo>
                                  <a:lnTo>
                                    <a:pt x="541" y="1497"/>
                                  </a:lnTo>
                                  <a:lnTo>
                                    <a:pt x="554" y="1527"/>
                                  </a:lnTo>
                                  <a:lnTo>
                                    <a:pt x="566" y="1557"/>
                                  </a:lnTo>
                                  <a:lnTo>
                                    <a:pt x="383" y="1651"/>
                                  </a:lnTo>
                                  <a:lnTo>
                                    <a:pt x="245" y="1722"/>
                                  </a:lnTo>
                                  <a:lnTo>
                                    <a:pt x="144" y="1776"/>
                                  </a:lnTo>
                                  <a:lnTo>
                                    <a:pt x="75" y="1812"/>
                                  </a:lnTo>
                                  <a:lnTo>
                                    <a:pt x="33" y="1834"/>
                                  </a:lnTo>
                                  <a:lnTo>
                                    <a:pt x="10" y="1848"/>
                                  </a:lnTo>
                                  <a:lnTo>
                                    <a:pt x="1" y="1853"/>
                                  </a:lnTo>
                                  <a:lnTo>
                                    <a:pt x="0" y="1854"/>
                                  </a:lnTo>
                                  <a:lnTo>
                                    <a:pt x="6" y="1861"/>
                                  </a:lnTo>
                                  <a:lnTo>
                                    <a:pt x="22" y="1879"/>
                                  </a:lnTo>
                                  <a:lnTo>
                                    <a:pt x="32" y="1890"/>
                                  </a:lnTo>
                                  <a:lnTo>
                                    <a:pt x="41" y="1902"/>
                                  </a:lnTo>
                                  <a:lnTo>
                                    <a:pt x="50" y="1914"/>
                                  </a:lnTo>
                                  <a:lnTo>
                                    <a:pt x="56" y="1925"/>
                                  </a:lnTo>
                                  <a:lnTo>
                                    <a:pt x="85" y="1963"/>
                                  </a:lnTo>
                                  <a:lnTo>
                                    <a:pt x="113" y="1999"/>
                                  </a:lnTo>
                                  <a:lnTo>
                                    <a:pt x="141" y="2031"/>
                                  </a:lnTo>
                                  <a:lnTo>
                                    <a:pt x="168" y="2060"/>
                                  </a:lnTo>
                                  <a:lnTo>
                                    <a:pt x="194" y="2085"/>
                                  </a:lnTo>
                                  <a:lnTo>
                                    <a:pt x="221" y="2110"/>
                                  </a:lnTo>
                                  <a:lnTo>
                                    <a:pt x="245" y="2130"/>
                                  </a:lnTo>
                                  <a:lnTo>
                                    <a:pt x="269" y="2148"/>
                                  </a:lnTo>
                                  <a:lnTo>
                                    <a:pt x="293" y="2165"/>
                                  </a:lnTo>
                                  <a:lnTo>
                                    <a:pt x="316" y="2180"/>
                                  </a:lnTo>
                                  <a:lnTo>
                                    <a:pt x="338" y="2192"/>
                                  </a:lnTo>
                                  <a:lnTo>
                                    <a:pt x="359" y="2202"/>
                                  </a:lnTo>
                                  <a:lnTo>
                                    <a:pt x="379" y="2211"/>
                                  </a:lnTo>
                                  <a:lnTo>
                                    <a:pt x="399" y="2217"/>
                                  </a:lnTo>
                                  <a:lnTo>
                                    <a:pt x="417" y="2222"/>
                                  </a:lnTo>
                                  <a:lnTo>
                                    <a:pt x="435" y="2226"/>
                                  </a:lnTo>
                                  <a:lnTo>
                                    <a:pt x="451" y="2228"/>
                                  </a:lnTo>
                                  <a:lnTo>
                                    <a:pt x="468" y="2231"/>
                                  </a:lnTo>
                                  <a:lnTo>
                                    <a:pt x="483" y="2232"/>
                                  </a:lnTo>
                                  <a:lnTo>
                                    <a:pt x="497" y="2231"/>
                                  </a:lnTo>
                                  <a:lnTo>
                                    <a:pt x="509" y="2229"/>
                                  </a:lnTo>
                                  <a:lnTo>
                                    <a:pt x="521" y="2228"/>
                                  </a:lnTo>
                                  <a:lnTo>
                                    <a:pt x="532" y="2226"/>
                                  </a:lnTo>
                                  <a:lnTo>
                                    <a:pt x="542" y="2224"/>
                                  </a:lnTo>
                                  <a:lnTo>
                                    <a:pt x="559" y="2218"/>
                                  </a:lnTo>
                                  <a:lnTo>
                                    <a:pt x="570" y="2214"/>
                                  </a:lnTo>
                                  <a:lnTo>
                                    <a:pt x="578" y="2210"/>
                                  </a:lnTo>
                                  <a:lnTo>
                                    <a:pt x="580" y="2208"/>
                                  </a:lnTo>
                                  <a:lnTo>
                                    <a:pt x="591" y="2206"/>
                                  </a:lnTo>
                                  <a:lnTo>
                                    <a:pt x="621" y="2200"/>
                                  </a:lnTo>
                                  <a:lnTo>
                                    <a:pt x="667" y="2188"/>
                                  </a:lnTo>
                                  <a:lnTo>
                                    <a:pt x="726" y="2172"/>
                                  </a:lnTo>
                                  <a:lnTo>
                                    <a:pt x="759" y="2161"/>
                                  </a:lnTo>
                                  <a:lnTo>
                                    <a:pt x="793" y="2148"/>
                                  </a:lnTo>
                                  <a:lnTo>
                                    <a:pt x="830" y="2134"/>
                                  </a:lnTo>
                                  <a:lnTo>
                                    <a:pt x="868" y="2119"/>
                                  </a:lnTo>
                                  <a:lnTo>
                                    <a:pt x="905" y="2102"/>
                                  </a:lnTo>
                                  <a:lnTo>
                                    <a:pt x="944" y="2082"/>
                                  </a:lnTo>
                                  <a:lnTo>
                                    <a:pt x="982" y="2062"/>
                                  </a:lnTo>
                                  <a:lnTo>
                                    <a:pt x="1020" y="2039"/>
                                  </a:lnTo>
                                  <a:lnTo>
                                    <a:pt x="1061" y="2121"/>
                                  </a:lnTo>
                                  <a:lnTo>
                                    <a:pt x="1082" y="2163"/>
                                  </a:lnTo>
                                  <a:lnTo>
                                    <a:pt x="1090" y="2178"/>
                                  </a:lnTo>
                                  <a:lnTo>
                                    <a:pt x="1091" y="2181"/>
                                  </a:lnTo>
                                  <a:lnTo>
                                    <a:pt x="1095" y="2175"/>
                                  </a:lnTo>
                                  <a:lnTo>
                                    <a:pt x="1106" y="2161"/>
                                  </a:lnTo>
                                  <a:lnTo>
                                    <a:pt x="1125" y="2137"/>
                                  </a:lnTo>
                                  <a:lnTo>
                                    <a:pt x="1147" y="2107"/>
                                  </a:lnTo>
                                  <a:lnTo>
                                    <a:pt x="1172" y="2072"/>
                                  </a:lnTo>
                                  <a:lnTo>
                                    <a:pt x="1198" y="2031"/>
                                  </a:lnTo>
                                  <a:lnTo>
                                    <a:pt x="1211" y="2009"/>
                                  </a:lnTo>
                                  <a:lnTo>
                                    <a:pt x="1223" y="1986"/>
                                  </a:lnTo>
                                  <a:lnTo>
                                    <a:pt x="1235" y="1963"/>
                                  </a:lnTo>
                                  <a:lnTo>
                                    <a:pt x="1246" y="1940"/>
                                  </a:lnTo>
                                  <a:lnTo>
                                    <a:pt x="1261" y="1907"/>
                                  </a:lnTo>
                                  <a:lnTo>
                                    <a:pt x="1274" y="1873"/>
                                  </a:lnTo>
                                  <a:lnTo>
                                    <a:pt x="1285" y="1841"/>
                                  </a:lnTo>
                                  <a:lnTo>
                                    <a:pt x="1295" y="1809"/>
                                  </a:lnTo>
                                  <a:lnTo>
                                    <a:pt x="1304" y="1777"/>
                                  </a:lnTo>
                                  <a:lnTo>
                                    <a:pt x="1312" y="1745"/>
                                  </a:lnTo>
                                  <a:lnTo>
                                    <a:pt x="1317" y="1713"/>
                                  </a:lnTo>
                                  <a:lnTo>
                                    <a:pt x="1323" y="1682"/>
                                  </a:lnTo>
                                  <a:lnTo>
                                    <a:pt x="1326" y="1652"/>
                                  </a:lnTo>
                                  <a:lnTo>
                                    <a:pt x="1328" y="1622"/>
                                  </a:lnTo>
                                  <a:lnTo>
                                    <a:pt x="1331" y="1593"/>
                                  </a:lnTo>
                                  <a:lnTo>
                                    <a:pt x="1331" y="1564"/>
                                  </a:lnTo>
                                  <a:lnTo>
                                    <a:pt x="1329" y="1535"/>
                                  </a:lnTo>
                                  <a:lnTo>
                                    <a:pt x="1327" y="1506"/>
                                  </a:lnTo>
                                  <a:lnTo>
                                    <a:pt x="1324" y="1478"/>
                                  </a:lnTo>
                                  <a:lnTo>
                                    <a:pt x="1321" y="1450"/>
                                  </a:lnTo>
                                  <a:lnTo>
                                    <a:pt x="1334" y="1450"/>
                                  </a:lnTo>
                                  <a:lnTo>
                                    <a:pt x="1346" y="1448"/>
                                  </a:lnTo>
                                  <a:lnTo>
                                    <a:pt x="1357" y="1447"/>
                                  </a:lnTo>
                                  <a:lnTo>
                                    <a:pt x="1368" y="1445"/>
                                  </a:lnTo>
                                  <a:lnTo>
                                    <a:pt x="1387" y="1438"/>
                                  </a:lnTo>
                                  <a:lnTo>
                                    <a:pt x="1403" y="1433"/>
                                  </a:lnTo>
                                  <a:lnTo>
                                    <a:pt x="1424" y="1421"/>
                                  </a:lnTo>
                                  <a:lnTo>
                                    <a:pt x="1430" y="14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2">
                                <a:alpha val="57000"/>
                              </a:schemeClr>
                            </a:solidFill>
                            <a:ln>
                              <a:noFill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11" name="Volný tvar 11"/>
                          <wps:cNvSpPr>
                            <a:spLocks/>
                          </wps:cNvSpPr>
                          <wps:spPr bwMode="auto">
                            <a:xfrm rot="1343236">
                              <a:off x="4327007" y="3416508"/>
                              <a:ext cx="338300" cy="361516"/>
                            </a:xfrm>
                            <a:custGeom>
                              <a:avLst/>
                              <a:gdLst>
                                <a:gd name="T0" fmla="*/ 267 w 1558"/>
                                <a:gd name="T1" fmla="*/ 280 h 1674"/>
                                <a:gd name="T2" fmla="*/ 219 w 1558"/>
                                <a:gd name="T3" fmla="*/ 418 h 1674"/>
                                <a:gd name="T4" fmla="*/ 187 w 1558"/>
                                <a:gd name="T5" fmla="*/ 534 h 1674"/>
                                <a:gd name="T6" fmla="*/ 162 w 1558"/>
                                <a:gd name="T7" fmla="*/ 663 h 1674"/>
                                <a:gd name="T8" fmla="*/ 19 w 1558"/>
                                <a:gd name="T9" fmla="*/ 696 h 1674"/>
                                <a:gd name="T10" fmla="*/ 2 w 1558"/>
                                <a:gd name="T11" fmla="*/ 701 h 1674"/>
                                <a:gd name="T12" fmla="*/ 27 w 1558"/>
                                <a:gd name="T13" fmla="*/ 780 h 1674"/>
                                <a:gd name="T14" fmla="*/ 78 w 1558"/>
                                <a:gd name="T15" fmla="*/ 906 h 1674"/>
                                <a:gd name="T16" fmla="*/ 128 w 1558"/>
                                <a:gd name="T17" fmla="*/ 1000 h 1674"/>
                                <a:gd name="T18" fmla="*/ 176 w 1558"/>
                                <a:gd name="T19" fmla="*/ 1071 h 1674"/>
                                <a:gd name="T20" fmla="*/ 227 w 1558"/>
                                <a:gd name="T21" fmla="*/ 1133 h 1674"/>
                                <a:gd name="T22" fmla="*/ 282 w 1558"/>
                                <a:gd name="T23" fmla="*/ 1189 h 1674"/>
                                <a:gd name="T24" fmla="*/ 337 w 1558"/>
                                <a:gd name="T25" fmla="*/ 1237 h 1674"/>
                                <a:gd name="T26" fmla="*/ 395 w 1558"/>
                                <a:gd name="T27" fmla="*/ 1278 h 1674"/>
                                <a:gd name="T28" fmla="*/ 454 w 1558"/>
                                <a:gd name="T29" fmla="*/ 1312 h 1674"/>
                                <a:gd name="T30" fmla="*/ 512 w 1558"/>
                                <a:gd name="T31" fmla="*/ 1340 h 1674"/>
                                <a:gd name="T32" fmla="*/ 574 w 1558"/>
                                <a:gd name="T33" fmla="*/ 1362 h 1674"/>
                                <a:gd name="T34" fmla="*/ 633 w 1558"/>
                                <a:gd name="T35" fmla="*/ 1378 h 1674"/>
                                <a:gd name="T36" fmla="*/ 693 w 1558"/>
                                <a:gd name="T37" fmla="*/ 1389 h 1674"/>
                                <a:gd name="T38" fmla="*/ 668 w 1558"/>
                                <a:gd name="T39" fmla="*/ 1554 h 1674"/>
                                <a:gd name="T40" fmla="*/ 653 w 1558"/>
                                <a:gd name="T41" fmla="*/ 1642 h 1674"/>
                                <a:gd name="T42" fmla="*/ 665 w 1558"/>
                                <a:gd name="T43" fmla="*/ 1663 h 1674"/>
                                <a:gd name="T44" fmla="*/ 702 w 1558"/>
                                <a:gd name="T45" fmla="*/ 1672 h 1674"/>
                                <a:gd name="T46" fmla="*/ 738 w 1558"/>
                                <a:gd name="T47" fmla="*/ 1674 h 1674"/>
                                <a:gd name="T48" fmla="*/ 793 w 1558"/>
                                <a:gd name="T49" fmla="*/ 1667 h 1674"/>
                                <a:gd name="T50" fmla="*/ 880 w 1558"/>
                                <a:gd name="T51" fmla="*/ 1647 h 1674"/>
                                <a:gd name="T52" fmla="*/ 1004 w 1558"/>
                                <a:gd name="T53" fmla="*/ 1612 h 1674"/>
                                <a:gd name="T54" fmla="*/ 1115 w 1558"/>
                                <a:gd name="T55" fmla="*/ 1566 h 1674"/>
                                <a:gd name="T56" fmla="*/ 1214 w 1558"/>
                                <a:gd name="T57" fmla="*/ 1513 h 1674"/>
                                <a:gd name="T58" fmla="*/ 1299 w 1558"/>
                                <a:gd name="T59" fmla="*/ 1452 h 1674"/>
                                <a:gd name="T60" fmla="*/ 1373 w 1558"/>
                                <a:gd name="T61" fmla="*/ 1384 h 1674"/>
                                <a:gd name="T62" fmla="*/ 1433 w 1558"/>
                                <a:gd name="T63" fmla="*/ 1312 h 1674"/>
                                <a:gd name="T64" fmla="*/ 1481 w 1558"/>
                                <a:gd name="T65" fmla="*/ 1237 h 1674"/>
                                <a:gd name="T66" fmla="*/ 1518 w 1558"/>
                                <a:gd name="T67" fmla="*/ 1157 h 1674"/>
                                <a:gd name="T68" fmla="*/ 1543 w 1558"/>
                                <a:gd name="T69" fmla="*/ 1075 h 1674"/>
                                <a:gd name="T70" fmla="*/ 1556 w 1558"/>
                                <a:gd name="T71" fmla="*/ 991 h 1674"/>
                                <a:gd name="T72" fmla="*/ 1533 w 1558"/>
                                <a:gd name="T73" fmla="*/ 958 h 1674"/>
                                <a:gd name="T74" fmla="*/ 1443 w 1558"/>
                                <a:gd name="T75" fmla="*/ 940 h 1674"/>
                                <a:gd name="T76" fmla="*/ 1303 w 1558"/>
                                <a:gd name="T77" fmla="*/ 920 h 1674"/>
                                <a:gd name="T78" fmla="*/ 1226 w 1558"/>
                                <a:gd name="T79" fmla="*/ 841 h 1674"/>
                                <a:gd name="T80" fmla="*/ 1141 w 1558"/>
                                <a:gd name="T81" fmla="*/ 775 h 1674"/>
                                <a:gd name="T82" fmla="*/ 1050 w 1558"/>
                                <a:gd name="T83" fmla="*/ 723 h 1674"/>
                                <a:gd name="T84" fmla="*/ 956 w 1558"/>
                                <a:gd name="T85" fmla="*/ 684 h 1674"/>
                                <a:gd name="T86" fmla="*/ 865 w 1558"/>
                                <a:gd name="T87" fmla="*/ 657 h 1674"/>
                                <a:gd name="T88" fmla="*/ 893 w 1558"/>
                                <a:gd name="T89" fmla="*/ 281 h 1674"/>
                                <a:gd name="T90" fmla="*/ 930 w 1558"/>
                                <a:gd name="T91" fmla="*/ 38 h 1674"/>
                                <a:gd name="T92" fmla="*/ 934 w 1558"/>
                                <a:gd name="T93" fmla="*/ 0 h 1674"/>
                                <a:gd name="T94" fmla="*/ 869 w 1558"/>
                                <a:gd name="T95" fmla="*/ 0 h 1674"/>
                                <a:gd name="T96" fmla="*/ 741 w 1558"/>
                                <a:gd name="T97" fmla="*/ 3 h 1674"/>
                                <a:gd name="T98" fmla="*/ 619 w 1558"/>
                                <a:gd name="T99" fmla="*/ 16 h 1674"/>
                                <a:gd name="T100" fmla="*/ 522 w 1558"/>
                                <a:gd name="T101" fmla="*/ 37 h 1674"/>
                                <a:gd name="T102" fmla="*/ 446 w 1558"/>
                                <a:gd name="T103" fmla="*/ 66 h 1674"/>
                                <a:gd name="T104" fmla="*/ 387 w 1558"/>
                                <a:gd name="T105" fmla="*/ 98 h 1674"/>
                                <a:gd name="T106" fmla="*/ 345 w 1558"/>
                                <a:gd name="T107" fmla="*/ 131 h 1674"/>
                                <a:gd name="T108" fmla="*/ 316 w 1558"/>
                                <a:gd name="T109" fmla="*/ 165 h 1674"/>
                                <a:gd name="T110" fmla="*/ 297 w 1558"/>
                                <a:gd name="T111" fmla="*/ 195 h 1674"/>
                                <a:gd name="T112" fmla="*/ 285 w 1558"/>
                                <a:gd name="T113" fmla="*/ 230 h 167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1558" h="1674">
                                  <a:moveTo>
                                    <a:pt x="283" y="241"/>
                                  </a:moveTo>
                                  <a:lnTo>
                                    <a:pt x="278" y="251"/>
                                  </a:lnTo>
                                  <a:lnTo>
                                    <a:pt x="267" y="280"/>
                                  </a:lnTo>
                                  <a:lnTo>
                                    <a:pt x="251" y="326"/>
                                  </a:lnTo>
                                  <a:lnTo>
                                    <a:pt x="229" y="384"/>
                                  </a:lnTo>
                                  <a:lnTo>
                                    <a:pt x="219" y="418"/>
                                  </a:lnTo>
                                  <a:lnTo>
                                    <a:pt x="208" y="454"/>
                                  </a:lnTo>
                                  <a:lnTo>
                                    <a:pt x="197" y="493"/>
                                  </a:lnTo>
                                  <a:lnTo>
                                    <a:pt x="187" y="534"/>
                                  </a:lnTo>
                                  <a:lnTo>
                                    <a:pt x="177" y="575"/>
                                  </a:lnTo>
                                  <a:lnTo>
                                    <a:pt x="169" y="619"/>
                                  </a:lnTo>
                                  <a:lnTo>
                                    <a:pt x="162" y="663"/>
                                  </a:lnTo>
                                  <a:lnTo>
                                    <a:pt x="155" y="708"/>
                                  </a:lnTo>
                                  <a:lnTo>
                                    <a:pt x="65" y="700"/>
                                  </a:lnTo>
                                  <a:lnTo>
                                    <a:pt x="19" y="696"/>
                                  </a:lnTo>
                                  <a:lnTo>
                                    <a:pt x="2" y="694"/>
                                  </a:lnTo>
                                  <a:lnTo>
                                    <a:pt x="0" y="694"/>
                                  </a:lnTo>
                                  <a:lnTo>
                                    <a:pt x="2" y="701"/>
                                  </a:lnTo>
                                  <a:lnTo>
                                    <a:pt x="7" y="718"/>
                                  </a:lnTo>
                                  <a:lnTo>
                                    <a:pt x="16" y="745"/>
                                  </a:lnTo>
                                  <a:lnTo>
                                    <a:pt x="27" y="780"/>
                                  </a:lnTo>
                                  <a:lnTo>
                                    <a:pt x="42" y="818"/>
                                  </a:lnTo>
                                  <a:lnTo>
                                    <a:pt x="60" y="862"/>
                                  </a:lnTo>
                                  <a:lnTo>
                                    <a:pt x="78" y="906"/>
                                  </a:lnTo>
                                  <a:lnTo>
                                    <a:pt x="98" y="949"/>
                                  </a:lnTo>
                                  <a:lnTo>
                                    <a:pt x="114" y="975"/>
                                  </a:lnTo>
                                  <a:lnTo>
                                    <a:pt x="128" y="1000"/>
                                  </a:lnTo>
                                  <a:lnTo>
                                    <a:pt x="144" y="1025"/>
                                  </a:lnTo>
                                  <a:lnTo>
                                    <a:pt x="161" y="1048"/>
                                  </a:lnTo>
                                  <a:lnTo>
                                    <a:pt x="176" y="1071"/>
                                  </a:lnTo>
                                  <a:lnTo>
                                    <a:pt x="193" y="1092"/>
                                  </a:lnTo>
                                  <a:lnTo>
                                    <a:pt x="211" y="1114"/>
                                  </a:lnTo>
                                  <a:lnTo>
                                    <a:pt x="227" y="1133"/>
                                  </a:lnTo>
                                  <a:lnTo>
                                    <a:pt x="245" y="1152"/>
                                  </a:lnTo>
                                  <a:lnTo>
                                    <a:pt x="263" y="1171"/>
                                  </a:lnTo>
                                  <a:lnTo>
                                    <a:pt x="282" y="1189"/>
                                  </a:lnTo>
                                  <a:lnTo>
                                    <a:pt x="299" y="1206"/>
                                  </a:lnTo>
                                  <a:lnTo>
                                    <a:pt x="318" y="1221"/>
                                  </a:lnTo>
                                  <a:lnTo>
                                    <a:pt x="337" y="1237"/>
                                  </a:lnTo>
                                  <a:lnTo>
                                    <a:pt x="356" y="1251"/>
                                  </a:lnTo>
                                  <a:lnTo>
                                    <a:pt x="375" y="1264"/>
                                  </a:lnTo>
                                  <a:lnTo>
                                    <a:pt x="395" y="1278"/>
                                  </a:lnTo>
                                  <a:lnTo>
                                    <a:pt x="414" y="1290"/>
                                  </a:lnTo>
                                  <a:lnTo>
                                    <a:pt x="434" y="1301"/>
                                  </a:lnTo>
                                  <a:lnTo>
                                    <a:pt x="454" y="1312"/>
                                  </a:lnTo>
                                  <a:lnTo>
                                    <a:pt x="473" y="1322"/>
                                  </a:lnTo>
                                  <a:lnTo>
                                    <a:pt x="492" y="1331"/>
                                  </a:lnTo>
                                  <a:lnTo>
                                    <a:pt x="512" y="1340"/>
                                  </a:lnTo>
                                  <a:lnTo>
                                    <a:pt x="534" y="1348"/>
                                  </a:lnTo>
                                  <a:lnTo>
                                    <a:pt x="554" y="1355"/>
                                  </a:lnTo>
                                  <a:lnTo>
                                    <a:pt x="574" y="1362"/>
                                  </a:lnTo>
                                  <a:lnTo>
                                    <a:pt x="593" y="1368"/>
                                  </a:lnTo>
                                  <a:lnTo>
                                    <a:pt x="613" y="1373"/>
                                  </a:lnTo>
                                  <a:lnTo>
                                    <a:pt x="633" y="1378"/>
                                  </a:lnTo>
                                  <a:lnTo>
                                    <a:pt x="653" y="1382"/>
                                  </a:lnTo>
                                  <a:lnTo>
                                    <a:pt x="673" y="1385"/>
                                  </a:lnTo>
                                  <a:lnTo>
                                    <a:pt x="693" y="1389"/>
                                  </a:lnTo>
                                  <a:lnTo>
                                    <a:pt x="683" y="1453"/>
                                  </a:lnTo>
                                  <a:lnTo>
                                    <a:pt x="676" y="1509"/>
                                  </a:lnTo>
                                  <a:lnTo>
                                    <a:pt x="668" y="1554"/>
                                  </a:lnTo>
                                  <a:lnTo>
                                    <a:pt x="662" y="1592"/>
                                  </a:lnTo>
                                  <a:lnTo>
                                    <a:pt x="657" y="1621"/>
                                  </a:lnTo>
                                  <a:lnTo>
                                    <a:pt x="653" y="1642"/>
                                  </a:lnTo>
                                  <a:lnTo>
                                    <a:pt x="652" y="1654"/>
                                  </a:lnTo>
                                  <a:lnTo>
                                    <a:pt x="651" y="1657"/>
                                  </a:lnTo>
                                  <a:lnTo>
                                    <a:pt x="665" y="1663"/>
                                  </a:lnTo>
                                  <a:lnTo>
                                    <a:pt x="677" y="1666"/>
                                  </a:lnTo>
                                  <a:lnTo>
                                    <a:pt x="690" y="1669"/>
                                  </a:lnTo>
                                  <a:lnTo>
                                    <a:pt x="702" y="1672"/>
                                  </a:lnTo>
                                  <a:lnTo>
                                    <a:pt x="714" y="1673"/>
                                  </a:lnTo>
                                  <a:lnTo>
                                    <a:pt x="726" y="1674"/>
                                  </a:lnTo>
                                  <a:lnTo>
                                    <a:pt x="738" y="1674"/>
                                  </a:lnTo>
                                  <a:lnTo>
                                    <a:pt x="749" y="1674"/>
                                  </a:lnTo>
                                  <a:lnTo>
                                    <a:pt x="771" y="1672"/>
                                  </a:lnTo>
                                  <a:lnTo>
                                    <a:pt x="793" y="1667"/>
                                  </a:lnTo>
                                  <a:lnTo>
                                    <a:pt x="814" y="1663"/>
                                  </a:lnTo>
                                  <a:lnTo>
                                    <a:pt x="835" y="1657"/>
                                  </a:lnTo>
                                  <a:lnTo>
                                    <a:pt x="880" y="1647"/>
                                  </a:lnTo>
                                  <a:lnTo>
                                    <a:pt x="923" y="1636"/>
                                  </a:lnTo>
                                  <a:lnTo>
                                    <a:pt x="964" y="1625"/>
                                  </a:lnTo>
                                  <a:lnTo>
                                    <a:pt x="1004" y="1612"/>
                                  </a:lnTo>
                                  <a:lnTo>
                                    <a:pt x="1043" y="1597"/>
                                  </a:lnTo>
                                  <a:lnTo>
                                    <a:pt x="1080" y="1582"/>
                                  </a:lnTo>
                                  <a:lnTo>
                                    <a:pt x="1115" y="1566"/>
                                  </a:lnTo>
                                  <a:lnTo>
                                    <a:pt x="1150" y="1549"/>
                                  </a:lnTo>
                                  <a:lnTo>
                                    <a:pt x="1183" y="1531"/>
                                  </a:lnTo>
                                  <a:lnTo>
                                    <a:pt x="1214" y="1513"/>
                                  </a:lnTo>
                                  <a:lnTo>
                                    <a:pt x="1244" y="1493"/>
                                  </a:lnTo>
                                  <a:lnTo>
                                    <a:pt x="1272" y="1473"/>
                                  </a:lnTo>
                                  <a:lnTo>
                                    <a:pt x="1299" y="1452"/>
                                  </a:lnTo>
                                  <a:lnTo>
                                    <a:pt x="1325" y="1430"/>
                                  </a:lnTo>
                                  <a:lnTo>
                                    <a:pt x="1349" y="1408"/>
                                  </a:lnTo>
                                  <a:lnTo>
                                    <a:pt x="1373" y="1384"/>
                                  </a:lnTo>
                                  <a:lnTo>
                                    <a:pt x="1394" y="1361"/>
                                  </a:lnTo>
                                  <a:lnTo>
                                    <a:pt x="1414" y="1338"/>
                                  </a:lnTo>
                                  <a:lnTo>
                                    <a:pt x="1433" y="1312"/>
                                  </a:lnTo>
                                  <a:lnTo>
                                    <a:pt x="1450" y="1288"/>
                                  </a:lnTo>
                                  <a:lnTo>
                                    <a:pt x="1467" y="1262"/>
                                  </a:lnTo>
                                  <a:lnTo>
                                    <a:pt x="1481" y="1237"/>
                                  </a:lnTo>
                                  <a:lnTo>
                                    <a:pt x="1495" y="1210"/>
                                  </a:lnTo>
                                  <a:lnTo>
                                    <a:pt x="1507" y="1183"/>
                                  </a:lnTo>
                                  <a:lnTo>
                                    <a:pt x="1518" y="1157"/>
                                  </a:lnTo>
                                  <a:lnTo>
                                    <a:pt x="1527" y="1129"/>
                                  </a:lnTo>
                                  <a:lnTo>
                                    <a:pt x="1536" y="1102"/>
                                  </a:lnTo>
                                  <a:lnTo>
                                    <a:pt x="1543" y="1075"/>
                                  </a:lnTo>
                                  <a:lnTo>
                                    <a:pt x="1548" y="1047"/>
                                  </a:lnTo>
                                  <a:lnTo>
                                    <a:pt x="1553" y="1019"/>
                                  </a:lnTo>
                                  <a:lnTo>
                                    <a:pt x="1556" y="991"/>
                                  </a:lnTo>
                                  <a:lnTo>
                                    <a:pt x="1558" y="964"/>
                                  </a:lnTo>
                                  <a:lnTo>
                                    <a:pt x="1549" y="963"/>
                                  </a:lnTo>
                                  <a:lnTo>
                                    <a:pt x="1533" y="958"/>
                                  </a:lnTo>
                                  <a:lnTo>
                                    <a:pt x="1508" y="954"/>
                                  </a:lnTo>
                                  <a:lnTo>
                                    <a:pt x="1478" y="947"/>
                                  </a:lnTo>
                                  <a:lnTo>
                                    <a:pt x="1443" y="940"/>
                                  </a:lnTo>
                                  <a:lnTo>
                                    <a:pt x="1400" y="934"/>
                                  </a:lnTo>
                                  <a:lnTo>
                                    <a:pt x="1354" y="927"/>
                                  </a:lnTo>
                                  <a:lnTo>
                                    <a:pt x="1303" y="920"/>
                                  </a:lnTo>
                                  <a:lnTo>
                                    <a:pt x="1278" y="893"/>
                                  </a:lnTo>
                                  <a:lnTo>
                                    <a:pt x="1253" y="866"/>
                                  </a:lnTo>
                                  <a:lnTo>
                                    <a:pt x="1226" y="841"/>
                                  </a:lnTo>
                                  <a:lnTo>
                                    <a:pt x="1198" y="817"/>
                                  </a:lnTo>
                                  <a:lnTo>
                                    <a:pt x="1170" y="795"/>
                                  </a:lnTo>
                                  <a:lnTo>
                                    <a:pt x="1141" y="775"/>
                                  </a:lnTo>
                                  <a:lnTo>
                                    <a:pt x="1111" y="756"/>
                                  </a:lnTo>
                                  <a:lnTo>
                                    <a:pt x="1080" y="738"/>
                                  </a:lnTo>
                                  <a:lnTo>
                                    <a:pt x="1050" y="723"/>
                                  </a:lnTo>
                                  <a:lnTo>
                                    <a:pt x="1019" y="708"/>
                                  </a:lnTo>
                                  <a:lnTo>
                                    <a:pt x="988" y="695"/>
                                  </a:lnTo>
                                  <a:lnTo>
                                    <a:pt x="956" y="684"/>
                                  </a:lnTo>
                                  <a:lnTo>
                                    <a:pt x="925" y="674"/>
                                  </a:lnTo>
                                  <a:lnTo>
                                    <a:pt x="895" y="665"/>
                                  </a:lnTo>
                                  <a:lnTo>
                                    <a:pt x="865" y="657"/>
                                  </a:lnTo>
                                  <a:lnTo>
                                    <a:pt x="835" y="652"/>
                                  </a:lnTo>
                                  <a:lnTo>
                                    <a:pt x="869" y="441"/>
                                  </a:lnTo>
                                  <a:lnTo>
                                    <a:pt x="893" y="281"/>
                                  </a:lnTo>
                                  <a:lnTo>
                                    <a:pt x="911" y="166"/>
                                  </a:lnTo>
                                  <a:lnTo>
                                    <a:pt x="922" y="87"/>
                                  </a:lnTo>
                                  <a:lnTo>
                                    <a:pt x="930" y="38"/>
                                  </a:lnTo>
                                  <a:lnTo>
                                    <a:pt x="933" y="13"/>
                                  </a:lnTo>
                                  <a:lnTo>
                                    <a:pt x="934" y="2"/>
                                  </a:lnTo>
                                  <a:lnTo>
                                    <a:pt x="934" y="0"/>
                                  </a:lnTo>
                                  <a:lnTo>
                                    <a:pt x="925" y="0"/>
                                  </a:lnTo>
                                  <a:lnTo>
                                    <a:pt x="901" y="0"/>
                                  </a:lnTo>
                                  <a:lnTo>
                                    <a:pt x="869" y="0"/>
                                  </a:lnTo>
                                  <a:lnTo>
                                    <a:pt x="835" y="0"/>
                                  </a:lnTo>
                                  <a:lnTo>
                                    <a:pt x="787" y="0"/>
                                  </a:lnTo>
                                  <a:lnTo>
                                    <a:pt x="741" y="3"/>
                                  </a:lnTo>
                                  <a:lnTo>
                                    <a:pt x="698" y="6"/>
                                  </a:lnTo>
                                  <a:lnTo>
                                    <a:pt x="657" y="10"/>
                                  </a:lnTo>
                                  <a:lnTo>
                                    <a:pt x="619" y="16"/>
                                  </a:lnTo>
                                  <a:lnTo>
                                    <a:pt x="585" y="23"/>
                                  </a:lnTo>
                                  <a:lnTo>
                                    <a:pt x="552" y="29"/>
                                  </a:lnTo>
                                  <a:lnTo>
                                    <a:pt x="522" y="37"/>
                                  </a:lnTo>
                                  <a:lnTo>
                                    <a:pt x="495" y="46"/>
                                  </a:lnTo>
                                  <a:lnTo>
                                    <a:pt x="469" y="56"/>
                                  </a:lnTo>
                                  <a:lnTo>
                                    <a:pt x="446" y="66"/>
                                  </a:lnTo>
                                  <a:lnTo>
                                    <a:pt x="424" y="76"/>
                                  </a:lnTo>
                                  <a:lnTo>
                                    <a:pt x="405" y="87"/>
                                  </a:lnTo>
                                  <a:lnTo>
                                    <a:pt x="387" y="98"/>
                                  </a:lnTo>
                                  <a:lnTo>
                                    <a:pt x="371" y="109"/>
                                  </a:lnTo>
                                  <a:lnTo>
                                    <a:pt x="357" y="120"/>
                                  </a:lnTo>
                                  <a:lnTo>
                                    <a:pt x="345" y="131"/>
                                  </a:lnTo>
                                  <a:lnTo>
                                    <a:pt x="334" y="143"/>
                                  </a:lnTo>
                                  <a:lnTo>
                                    <a:pt x="324" y="154"/>
                                  </a:lnTo>
                                  <a:lnTo>
                                    <a:pt x="316" y="165"/>
                                  </a:lnTo>
                                  <a:lnTo>
                                    <a:pt x="308" y="175"/>
                                  </a:lnTo>
                                  <a:lnTo>
                                    <a:pt x="303" y="185"/>
                                  </a:lnTo>
                                  <a:lnTo>
                                    <a:pt x="297" y="195"/>
                                  </a:lnTo>
                                  <a:lnTo>
                                    <a:pt x="294" y="204"/>
                                  </a:lnTo>
                                  <a:lnTo>
                                    <a:pt x="288" y="219"/>
                                  </a:lnTo>
                                  <a:lnTo>
                                    <a:pt x="285" y="230"/>
                                  </a:lnTo>
                                  <a:lnTo>
                                    <a:pt x="283" y="238"/>
                                  </a:lnTo>
                                  <a:lnTo>
                                    <a:pt x="283" y="2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2">
                                <a:alpha val="57000"/>
                              </a:schemeClr>
                            </a:solidFill>
                            <a:ln>
                              <a:noFill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12" name="Volný tvar 12"/>
                          <wps:cNvSpPr>
                            <a:spLocks/>
                          </wps:cNvSpPr>
                          <wps:spPr bwMode="auto">
                            <a:xfrm rot="1343236">
                              <a:off x="3077816" y="1926078"/>
                              <a:ext cx="439789" cy="402981"/>
                            </a:xfrm>
                            <a:custGeom>
                              <a:avLst/>
                              <a:gdLst>
                                <a:gd name="T0" fmla="*/ 331 w 2022"/>
                                <a:gd name="T1" fmla="*/ 1538 h 1870"/>
                                <a:gd name="T2" fmla="*/ 497 w 2022"/>
                                <a:gd name="T3" fmla="*/ 1607 h 1870"/>
                                <a:gd name="T4" fmla="*/ 637 w 2022"/>
                                <a:gd name="T5" fmla="*/ 1653 h 1870"/>
                                <a:gd name="T6" fmla="*/ 796 w 2022"/>
                                <a:gd name="T7" fmla="*/ 1690 h 1870"/>
                                <a:gd name="T8" fmla="*/ 826 w 2022"/>
                                <a:gd name="T9" fmla="*/ 1798 h 1870"/>
                                <a:gd name="T10" fmla="*/ 810 w 2022"/>
                                <a:gd name="T11" fmla="*/ 1861 h 1870"/>
                                <a:gd name="T12" fmla="*/ 808 w 2022"/>
                                <a:gd name="T13" fmla="*/ 1870 h 1870"/>
                                <a:gd name="T14" fmla="*/ 870 w 2022"/>
                                <a:gd name="T15" fmla="*/ 1857 h 1870"/>
                                <a:gd name="T16" fmla="*/ 962 w 2022"/>
                                <a:gd name="T17" fmla="*/ 1830 h 1870"/>
                                <a:gd name="T18" fmla="*/ 1047 w 2022"/>
                                <a:gd name="T19" fmla="*/ 1798 h 1870"/>
                                <a:gd name="T20" fmla="*/ 1134 w 2022"/>
                                <a:gd name="T21" fmla="*/ 1757 h 1870"/>
                                <a:gd name="T22" fmla="*/ 1225 w 2022"/>
                                <a:gd name="T23" fmla="*/ 1706 h 1870"/>
                                <a:gd name="T24" fmla="*/ 1306 w 2022"/>
                                <a:gd name="T25" fmla="*/ 1652 h 1870"/>
                                <a:gd name="T26" fmla="*/ 1378 w 2022"/>
                                <a:gd name="T27" fmla="*/ 1592 h 1870"/>
                                <a:gd name="T28" fmla="*/ 1443 w 2022"/>
                                <a:gd name="T29" fmla="*/ 1528 h 1870"/>
                                <a:gd name="T30" fmla="*/ 1498 w 2022"/>
                                <a:gd name="T31" fmla="*/ 1462 h 1870"/>
                                <a:gd name="T32" fmla="*/ 1546 w 2022"/>
                                <a:gd name="T33" fmla="*/ 1393 h 1870"/>
                                <a:gd name="T34" fmla="*/ 1586 w 2022"/>
                                <a:gd name="T35" fmla="*/ 1322 h 1870"/>
                                <a:gd name="T36" fmla="*/ 1618 w 2022"/>
                                <a:gd name="T37" fmla="*/ 1249 h 1870"/>
                                <a:gd name="T38" fmla="*/ 1644 w 2022"/>
                                <a:gd name="T39" fmla="*/ 1174 h 1870"/>
                                <a:gd name="T40" fmla="*/ 1664 w 2022"/>
                                <a:gd name="T41" fmla="*/ 1099 h 1870"/>
                                <a:gd name="T42" fmla="*/ 1751 w 2022"/>
                                <a:gd name="T43" fmla="*/ 1062 h 1870"/>
                                <a:gd name="T44" fmla="*/ 1916 w 2022"/>
                                <a:gd name="T45" fmla="*/ 1094 h 1870"/>
                                <a:gd name="T46" fmla="*/ 1982 w 2022"/>
                                <a:gd name="T47" fmla="*/ 1111 h 1870"/>
                                <a:gd name="T48" fmla="*/ 1999 w 2022"/>
                                <a:gd name="T49" fmla="*/ 1119 h 1870"/>
                                <a:gd name="T50" fmla="*/ 2019 w 2022"/>
                                <a:gd name="T51" fmla="*/ 1029 h 1870"/>
                                <a:gd name="T52" fmla="*/ 2020 w 2022"/>
                                <a:gd name="T53" fmla="*/ 946 h 1870"/>
                                <a:gd name="T54" fmla="*/ 2000 w 2022"/>
                                <a:gd name="T55" fmla="*/ 839 h 1870"/>
                                <a:gd name="T56" fmla="*/ 1956 w 2022"/>
                                <a:gd name="T57" fmla="*/ 688 h 1870"/>
                                <a:gd name="T58" fmla="*/ 1900 w 2022"/>
                                <a:gd name="T59" fmla="*/ 553 h 1870"/>
                                <a:gd name="T60" fmla="*/ 1837 w 2022"/>
                                <a:gd name="T61" fmla="*/ 434 h 1870"/>
                                <a:gd name="T62" fmla="*/ 1765 w 2022"/>
                                <a:gd name="T63" fmla="*/ 329 h 1870"/>
                                <a:gd name="T64" fmla="*/ 1685 w 2022"/>
                                <a:gd name="T65" fmla="*/ 239 h 1870"/>
                                <a:gd name="T66" fmla="*/ 1599 w 2022"/>
                                <a:gd name="T67" fmla="*/ 163 h 1870"/>
                                <a:gd name="T68" fmla="*/ 1508 w 2022"/>
                                <a:gd name="T69" fmla="*/ 102 h 1870"/>
                                <a:gd name="T70" fmla="*/ 1413 w 2022"/>
                                <a:gd name="T71" fmla="*/ 56 h 1870"/>
                                <a:gd name="T72" fmla="*/ 1313 w 2022"/>
                                <a:gd name="T73" fmla="*/ 23 h 1870"/>
                                <a:gd name="T74" fmla="*/ 1211 w 2022"/>
                                <a:gd name="T75" fmla="*/ 4 h 1870"/>
                                <a:gd name="T76" fmla="*/ 1172 w 2022"/>
                                <a:gd name="T77" fmla="*/ 29 h 1870"/>
                                <a:gd name="T78" fmla="*/ 1146 w 2022"/>
                                <a:gd name="T79" fmla="*/ 136 h 1870"/>
                                <a:gd name="T80" fmla="*/ 1105 w 2022"/>
                                <a:gd name="T81" fmla="*/ 311 h 1870"/>
                                <a:gd name="T82" fmla="*/ 1011 w 2022"/>
                                <a:gd name="T83" fmla="*/ 404 h 1870"/>
                                <a:gd name="T84" fmla="*/ 933 w 2022"/>
                                <a:gd name="T85" fmla="*/ 507 h 1870"/>
                                <a:gd name="T86" fmla="*/ 871 w 2022"/>
                                <a:gd name="T87" fmla="*/ 616 h 1870"/>
                                <a:gd name="T88" fmla="*/ 822 w 2022"/>
                                <a:gd name="T89" fmla="*/ 728 h 1870"/>
                                <a:gd name="T90" fmla="*/ 789 w 2022"/>
                                <a:gd name="T91" fmla="*/ 840 h 1870"/>
                                <a:gd name="T92" fmla="*/ 335 w 2022"/>
                                <a:gd name="T93" fmla="*/ 796 h 1870"/>
                                <a:gd name="T94" fmla="*/ 45 w 2022"/>
                                <a:gd name="T95" fmla="*/ 744 h 1870"/>
                                <a:gd name="T96" fmla="*/ 1 w 2022"/>
                                <a:gd name="T97" fmla="*/ 736 h 1870"/>
                                <a:gd name="T98" fmla="*/ 1 w 2022"/>
                                <a:gd name="T99" fmla="*/ 814 h 1870"/>
                                <a:gd name="T100" fmla="*/ 1 w 2022"/>
                                <a:gd name="T101" fmla="*/ 965 h 1870"/>
                                <a:gd name="T102" fmla="*/ 14 w 2022"/>
                                <a:gd name="T103" fmla="*/ 1111 h 1870"/>
                                <a:gd name="T104" fmla="*/ 39 w 2022"/>
                                <a:gd name="T105" fmla="*/ 1229 h 1870"/>
                                <a:gd name="T106" fmla="*/ 72 w 2022"/>
                                <a:gd name="T107" fmla="*/ 1321 h 1870"/>
                                <a:gd name="T108" fmla="*/ 110 w 2022"/>
                                <a:gd name="T109" fmla="*/ 1391 h 1870"/>
                                <a:gd name="T110" fmla="*/ 151 w 2022"/>
                                <a:gd name="T111" fmla="*/ 1442 h 1870"/>
                                <a:gd name="T112" fmla="*/ 191 w 2022"/>
                                <a:gd name="T113" fmla="*/ 1477 h 1870"/>
                                <a:gd name="T114" fmla="*/ 227 w 2022"/>
                                <a:gd name="T115" fmla="*/ 1498 h 1870"/>
                                <a:gd name="T116" fmla="*/ 271 w 2022"/>
                                <a:gd name="T117" fmla="*/ 1514 h 187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2022" h="1870">
                                  <a:moveTo>
                                    <a:pt x="284" y="1516"/>
                                  </a:moveTo>
                                  <a:lnTo>
                                    <a:pt x="296" y="1522"/>
                                  </a:lnTo>
                                  <a:lnTo>
                                    <a:pt x="331" y="1538"/>
                                  </a:lnTo>
                                  <a:lnTo>
                                    <a:pt x="385" y="1563"/>
                                  </a:lnTo>
                                  <a:lnTo>
                                    <a:pt x="456" y="1592"/>
                                  </a:lnTo>
                                  <a:lnTo>
                                    <a:pt x="497" y="1607"/>
                                  </a:lnTo>
                                  <a:lnTo>
                                    <a:pt x="540" y="1623"/>
                                  </a:lnTo>
                                  <a:lnTo>
                                    <a:pt x="587" y="1638"/>
                                  </a:lnTo>
                                  <a:lnTo>
                                    <a:pt x="637" y="1653"/>
                                  </a:lnTo>
                                  <a:lnTo>
                                    <a:pt x="688" y="1667"/>
                                  </a:lnTo>
                                  <a:lnTo>
                                    <a:pt x="741" y="1679"/>
                                  </a:lnTo>
                                  <a:lnTo>
                                    <a:pt x="796" y="1690"/>
                                  </a:lnTo>
                                  <a:lnTo>
                                    <a:pt x="851" y="1700"/>
                                  </a:lnTo>
                                  <a:lnTo>
                                    <a:pt x="837" y="1756"/>
                                  </a:lnTo>
                                  <a:lnTo>
                                    <a:pt x="826" y="1798"/>
                                  </a:lnTo>
                                  <a:lnTo>
                                    <a:pt x="819" y="1828"/>
                                  </a:lnTo>
                                  <a:lnTo>
                                    <a:pt x="813" y="1849"/>
                                  </a:lnTo>
                                  <a:lnTo>
                                    <a:pt x="810" y="1861"/>
                                  </a:lnTo>
                                  <a:lnTo>
                                    <a:pt x="809" y="1867"/>
                                  </a:lnTo>
                                  <a:lnTo>
                                    <a:pt x="808" y="1869"/>
                                  </a:lnTo>
                                  <a:lnTo>
                                    <a:pt x="808" y="1870"/>
                                  </a:lnTo>
                                  <a:lnTo>
                                    <a:pt x="816" y="1868"/>
                                  </a:lnTo>
                                  <a:lnTo>
                                    <a:pt x="837" y="1865"/>
                                  </a:lnTo>
                                  <a:lnTo>
                                    <a:pt x="870" y="1857"/>
                                  </a:lnTo>
                                  <a:lnTo>
                                    <a:pt x="912" y="1845"/>
                                  </a:lnTo>
                                  <a:lnTo>
                                    <a:pt x="937" y="1838"/>
                                  </a:lnTo>
                                  <a:lnTo>
                                    <a:pt x="962" y="1830"/>
                                  </a:lnTo>
                                  <a:lnTo>
                                    <a:pt x="990" y="1820"/>
                                  </a:lnTo>
                                  <a:lnTo>
                                    <a:pt x="1018" y="1810"/>
                                  </a:lnTo>
                                  <a:lnTo>
                                    <a:pt x="1047" y="1798"/>
                                  </a:lnTo>
                                  <a:lnTo>
                                    <a:pt x="1075" y="1786"/>
                                  </a:lnTo>
                                  <a:lnTo>
                                    <a:pt x="1105" y="1771"/>
                                  </a:lnTo>
                                  <a:lnTo>
                                    <a:pt x="1134" y="1757"/>
                                  </a:lnTo>
                                  <a:lnTo>
                                    <a:pt x="1165" y="1740"/>
                                  </a:lnTo>
                                  <a:lnTo>
                                    <a:pt x="1195" y="1724"/>
                                  </a:lnTo>
                                  <a:lnTo>
                                    <a:pt x="1225" y="1706"/>
                                  </a:lnTo>
                                  <a:lnTo>
                                    <a:pt x="1253" y="1688"/>
                                  </a:lnTo>
                                  <a:lnTo>
                                    <a:pt x="1281" y="1670"/>
                                  </a:lnTo>
                                  <a:lnTo>
                                    <a:pt x="1306" y="1652"/>
                                  </a:lnTo>
                                  <a:lnTo>
                                    <a:pt x="1332" y="1632"/>
                                  </a:lnTo>
                                  <a:lnTo>
                                    <a:pt x="1356" y="1612"/>
                                  </a:lnTo>
                                  <a:lnTo>
                                    <a:pt x="1378" y="1592"/>
                                  </a:lnTo>
                                  <a:lnTo>
                                    <a:pt x="1402" y="1572"/>
                                  </a:lnTo>
                                  <a:lnTo>
                                    <a:pt x="1423" y="1551"/>
                                  </a:lnTo>
                                  <a:lnTo>
                                    <a:pt x="1443" y="1528"/>
                                  </a:lnTo>
                                  <a:lnTo>
                                    <a:pt x="1462" y="1507"/>
                                  </a:lnTo>
                                  <a:lnTo>
                                    <a:pt x="1481" y="1485"/>
                                  </a:lnTo>
                                  <a:lnTo>
                                    <a:pt x="1498" y="1462"/>
                                  </a:lnTo>
                                  <a:lnTo>
                                    <a:pt x="1515" y="1440"/>
                                  </a:lnTo>
                                  <a:lnTo>
                                    <a:pt x="1530" y="1416"/>
                                  </a:lnTo>
                                  <a:lnTo>
                                    <a:pt x="1546" y="1393"/>
                                  </a:lnTo>
                                  <a:lnTo>
                                    <a:pt x="1560" y="1370"/>
                                  </a:lnTo>
                                  <a:lnTo>
                                    <a:pt x="1574" y="1345"/>
                                  </a:lnTo>
                                  <a:lnTo>
                                    <a:pt x="1586" y="1322"/>
                                  </a:lnTo>
                                  <a:lnTo>
                                    <a:pt x="1597" y="1298"/>
                                  </a:lnTo>
                                  <a:lnTo>
                                    <a:pt x="1608" y="1273"/>
                                  </a:lnTo>
                                  <a:lnTo>
                                    <a:pt x="1618" y="1249"/>
                                  </a:lnTo>
                                  <a:lnTo>
                                    <a:pt x="1628" y="1224"/>
                                  </a:lnTo>
                                  <a:lnTo>
                                    <a:pt x="1636" y="1199"/>
                                  </a:lnTo>
                                  <a:lnTo>
                                    <a:pt x="1644" y="1174"/>
                                  </a:lnTo>
                                  <a:lnTo>
                                    <a:pt x="1651" y="1149"/>
                                  </a:lnTo>
                                  <a:lnTo>
                                    <a:pt x="1658" y="1123"/>
                                  </a:lnTo>
                                  <a:lnTo>
                                    <a:pt x="1664" y="1099"/>
                                  </a:lnTo>
                                  <a:lnTo>
                                    <a:pt x="1668" y="1073"/>
                                  </a:lnTo>
                                  <a:lnTo>
                                    <a:pt x="1673" y="1048"/>
                                  </a:lnTo>
                                  <a:lnTo>
                                    <a:pt x="1751" y="1062"/>
                                  </a:lnTo>
                                  <a:lnTo>
                                    <a:pt x="1817" y="1076"/>
                                  </a:lnTo>
                                  <a:lnTo>
                                    <a:pt x="1871" y="1086"/>
                                  </a:lnTo>
                                  <a:lnTo>
                                    <a:pt x="1916" y="1094"/>
                                  </a:lnTo>
                                  <a:lnTo>
                                    <a:pt x="1949" y="1101"/>
                                  </a:lnTo>
                                  <a:lnTo>
                                    <a:pt x="1973" y="1108"/>
                                  </a:lnTo>
                                  <a:lnTo>
                                    <a:pt x="1982" y="1111"/>
                                  </a:lnTo>
                                  <a:lnTo>
                                    <a:pt x="1990" y="1113"/>
                                  </a:lnTo>
                                  <a:lnTo>
                                    <a:pt x="1996" y="1117"/>
                                  </a:lnTo>
                                  <a:lnTo>
                                    <a:pt x="1999" y="1119"/>
                                  </a:lnTo>
                                  <a:lnTo>
                                    <a:pt x="2008" y="1088"/>
                                  </a:lnTo>
                                  <a:lnTo>
                                    <a:pt x="2014" y="1058"/>
                                  </a:lnTo>
                                  <a:lnTo>
                                    <a:pt x="2019" y="1029"/>
                                  </a:lnTo>
                                  <a:lnTo>
                                    <a:pt x="2021" y="1000"/>
                                  </a:lnTo>
                                  <a:lnTo>
                                    <a:pt x="2022" y="972"/>
                                  </a:lnTo>
                                  <a:lnTo>
                                    <a:pt x="2020" y="946"/>
                                  </a:lnTo>
                                  <a:lnTo>
                                    <a:pt x="2018" y="919"/>
                                  </a:lnTo>
                                  <a:lnTo>
                                    <a:pt x="2012" y="893"/>
                                  </a:lnTo>
                                  <a:lnTo>
                                    <a:pt x="2000" y="839"/>
                                  </a:lnTo>
                                  <a:lnTo>
                                    <a:pt x="1987" y="787"/>
                                  </a:lnTo>
                                  <a:lnTo>
                                    <a:pt x="1971" y="737"/>
                                  </a:lnTo>
                                  <a:lnTo>
                                    <a:pt x="1956" y="688"/>
                                  </a:lnTo>
                                  <a:lnTo>
                                    <a:pt x="1938" y="642"/>
                                  </a:lnTo>
                                  <a:lnTo>
                                    <a:pt x="1920" y="596"/>
                                  </a:lnTo>
                                  <a:lnTo>
                                    <a:pt x="1900" y="553"/>
                                  </a:lnTo>
                                  <a:lnTo>
                                    <a:pt x="1880" y="512"/>
                                  </a:lnTo>
                                  <a:lnTo>
                                    <a:pt x="1859" y="472"/>
                                  </a:lnTo>
                                  <a:lnTo>
                                    <a:pt x="1837" y="434"/>
                                  </a:lnTo>
                                  <a:lnTo>
                                    <a:pt x="1814" y="398"/>
                                  </a:lnTo>
                                  <a:lnTo>
                                    <a:pt x="1789" y="362"/>
                                  </a:lnTo>
                                  <a:lnTo>
                                    <a:pt x="1765" y="329"/>
                                  </a:lnTo>
                                  <a:lnTo>
                                    <a:pt x="1739" y="298"/>
                                  </a:lnTo>
                                  <a:lnTo>
                                    <a:pt x="1713" y="268"/>
                                  </a:lnTo>
                                  <a:lnTo>
                                    <a:pt x="1685" y="239"/>
                                  </a:lnTo>
                                  <a:lnTo>
                                    <a:pt x="1657" y="212"/>
                                  </a:lnTo>
                                  <a:lnTo>
                                    <a:pt x="1628" y="187"/>
                                  </a:lnTo>
                                  <a:lnTo>
                                    <a:pt x="1599" y="163"/>
                                  </a:lnTo>
                                  <a:lnTo>
                                    <a:pt x="1569" y="141"/>
                                  </a:lnTo>
                                  <a:lnTo>
                                    <a:pt x="1539" y="121"/>
                                  </a:lnTo>
                                  <a:lnTo>
                                    <a:pt x="1508" y="102"/>
                                  </a:lnTo>
                                  <a:lnTo>
                                    <a:pt x="1477" y="86"/>
                                  </a:lnTo>
                                  <a:lnTo>
                                    <a:pt x="1445" y="69"/>
                                  </a:lnTo>
                                  <a:lnTo>
                                    <a:pt x="1413" y="56"/>
                                  </a:lnTo>
                                  <a:lnTo>
                                    <a:pt x="1380" y="42"/>
                                  </a:lnTo>
                                  <a:lnTo>
                                    <a:pt x="1346" y="32"/>
                                  </a:lnTo>
                                  <a:lnTo>
                                    <a:pt x="1313" y="23"/>
                                  </a:lnTo>
                                  <a:lnTo>
                                    <a:pt x="1280" y="15"/>
                                  </a:lnTo>
                                  <a:lnTo>
                                    <a:pt x="1245" y="8"/>
                                  </a:lnTo>
                                  <a:lnTo>
                                    <a:pt x="1211" y="4"/>
                                  </a:lnTo>
                                  <a:lnTo>
                                    <a:pt x="1176" y="0"/>
                                  </a:lnTo>
                                  <a:lnTo>
                                    <a:pt x="1175" y="9"/>
                                  </a:lnTo>
                                  <a:lnTo>
                                    <a:pt x="1172" y="29"/>
                                  </a:lnTo>
                                  <a:lnTo>
                                    <a:pt x="1165" y="56"/>
                                  </a:lnTo>
                                  <a:lnTo>
                                    <a:pt x="1158" y="92"/>
                                  </a:lnTo>
                                  <a:lnTo>
                                    <a:pt x="1146" y="136"/>
                                  </a:lnTo>
                                  <a:lnTo>
                                    <a:pt x="1135" y="187"/>
                                  </a:lnTo>
                                  <a:lnTo>
                                    <a:pt x="1121" y="246"/>
                                  </a:lnTo>
                                  <a:lnTo>
                                    <a:pt x="1105" y="311"/>
                                  </a:lnTo>
                                  <a:lnTo>
                                    <a:pt x="1072" y="341"/>
                                  </a:lnTo>
                                  <a:lnTo>
                                    <a:pt x="1041" y="372"/>
                                  </a:lnTo>
                                  <a:lnTo>
                                    <a:pt x="1011" y="404"/>
                                  </a:lnTo>
                                  <a:lnTo>
                                    <a:pt x="983" y="438"/>
                                  </a:lnTo>
                                  <a:lnTo>
                                    <a:pt x="957" y="472"/>
                                  </a:lnTo>
                                  <a:lnTo>
                                    <a:pt x="933" y="507"/>
                                  </a:lnTo>
                                  <a:lnTo>
                                    <a:pt x="910" y="543"/>
                                  </a:lnTo>
                                  <a:lnTo>
                                    <a:pt x="890" y="578"/>
                                  </a:lnTo>
                                  <a:lnTo>
                                    <a:pt x="871" y="616"/>
                                  </a:lnTo>
                                  <a:lnTo>
                                    <a:pt x="853" y="653"/>
                                  </a:lnTo>
                                  <a:lnTo>
                                    <a:pt x="837" y="691"/>
                                  </a:lnTo>
                                  <a:lnTo>
                                    <a:pt x="822" y="728"/>
                                  </a:lnTo>
                                  <a:lnTo>
                                    <a:pt x="810" y="766"/>
                                  </a:lnTo>
                                  <a:lnTo>
                                    <a:pt x="799" y="804"/>
                                  </a:lnTo>
                                  <a:lnTo>
                                    <a:pt x="789" y="840"/>
                                  </a:lnTo>
                                  <a:lnTo>
                                    <a:pt x="780" y="878"/>
                                  </a:lnTo>
                                  <a:lnTo>
                                    <a:pt x="527" y="831"/>
                                  </a:lnTo>
                                  <a:lnTo>
                                    <a:pt x="335" y="796"/>
                                  </a:lnTo>
                                  <a:lnTo>
                                    <a:pt x="197" y="772"/>
                                  </a:lnTo>
                                  <a:lnTo>
                                    <a:pt x="103" y="754"/>
                                  </a:lnTo>
                                  <a:lnTo>
                                    <a:pt x="45" y="744"/>
                                  </a:lnTo>
                                  <a:lnTo>
                                    <a:pt x="14" y="738"/>
                                  </a:lnTo>
                                  <a:lnTo>
                                    <a:pt x="3" y="737"/>
                                  </a:lnTo>
                                  <a:lnTo>
                                    <a:pt x="1" y="736"/>
                                  </a:lnTo>
                                  <a:lnTo>
                                    <a:pt x="1" y="748"/>
                                  </a:lnTo>
                                  <a:lnTo>
                                    <a:pt x="1" y="777"/>
                                  </a:lnTo>
                                  <a:lnTo>
                                    <a:pt x="1" y="814"/>
                                  </a:lnTo>
                                  <a:lnTo>
                                    <a:pt x="1" y="850"/>
                                  </a:lnTo>
                                  <a:lnTo>
                                    <a:pt x="0" y="909"/>
                                  </a:lnTo>
                                  <a:lnTo>
                                    <a:pt x="1" y="965"/>
                                  </a:lnTo>
                                  <a:lnTo>
                                    <a:pt x="4" y="1017"/>
                                  </a:lnTo>
                                  <a:lnTo>
                                    <a:pt x="9" y="1066"/>
                                  </a:lnTo>
                                  <a:lnTo>
                                    <a:pt x="14" y="1111"/>
                                  </a:lnTo>
                                  <a:lnTo>
                                    <a:pt x="21" y="1153"/>
                                  </a:lnTo>
                                  <a:lnTo>
                                    <a:pt x="30" y="1192"/>
                                  </a:lnTo>
                                  <a:lnTo>
                                    <a:pt x="39" y="1229"/>
                                  </a:lnTo>
                                  <a:lnTo>
                                    <a:pt x="49" y="1262"/>
                                  </a:lnTo>
                                  <a:lnTo>
                                    <a:pt x="60" y="1293"/>
                                  </a:lnTo>
                                  <a:lnTo>
                                    <a:pt x="72" y="1321"/>
                                  </a:lnTo>
                                  <a:lnTo>
                                    <a:pt x="84" y="1346"/>
                                  </a:lnTo>
                                  <a:lnTo>
                                    <a:pt x="96" y="1371"/>
                                  </a:lnTo>
                                  <a:lnTo>
                                    <a:pt x="110" y="1391"/>
                                  </a:lnTo>
                                  <a:lnTo>
                                    <a:pt x="123" y="1411"/>
                                  </a:lnTo>
                                  <a:lnTo>
                                    <a:pt x="137" y="1427"/>
                                  </a:lnTo>
                                  <a:lnTo>
                                    <a:pt x="151" y="1442"/>
                                  </a:lnTo>
                                  <a:lnTo>
                                    <a:pt x="164" y="1455"/>
                                  </a:lnTo>
                                  <a:lnTo>
                                    <a:pt x="177" y="1467"/>
                                  </a:lnTo>
                                  <a:lnTo>
                                    <a:pt x="191" y="1477"/>
                                  </a:lnTo>
                                  <a:lnTo>
                                    <a:pt x="203" y="1485"/>
                                  </a:lnTo>
                                  <a:lnTo>
                                    <a:pt x="215" y="1493"/>
                                  </a:lnTo>
                                  <a:lnTo>
                                    <a:pt x="227" y="1498"/>
                                  </a:lnTo>
                                  <a:lnTo>
                                    <a:pt x="237" y="1503"/>
                                  </a:lnTo>
                                  <a:lnTo>
                                    <a:pt x="256" y="1511"/>
                                  </a:lnTo>
                                  <a:lnTo>
                                    <a:pt x="271" y="1514"/>
                                  </a:lnTo>
                                  <a:lnTo>
                                    <a:pt x="281" y="1515"/>
                                  </a:lnTo>
                                  <a:lnTo>
                                    <a:pt x="284" y="151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2">
                                <a:alpha val="57000"/>
                              </a:schemeClr>
                            </a:solidFill>
                            <a:ln>
                              <a:noFill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15" name="Volný tvar 15"/>
                          <wps:cNvSpPr>
                            <a:spLocks/>
                          </wps:cNvSpPr>
                          <wps:spPr bwMode="auto">
                            <a:xfrm rot="1343236">
                              <a:off x="4819515" y="2415111"/>
                              <a:ext cx="376093" cy="412548"/>
                            </a:xfrm>
                            <a:custGeom>
                              <a:avLst/>
                              <a:gdLst>
                                <a:gd name="T0" fmla="*/ 2187 w 2359"/>
                                <a:gd name="T1" fmla="*/ 1315 h 3528"/>
                                <a:gd name="T2" fmla="*/ 2182 w 2359"/>
                                <a:gd name="T3" fmla="*/ 1005 h 3528"/>
                                <a:gd name="T4" fmla="*/ 2349 w 2359"/>
                                <a:gd name="T5" fmla="*/ 935 h 3528"/>
                                <a:gd name="T6" fmla="*/ 2326 w 2359"/>
                                <a:gd name="T7" fmla="*/ 876 h 3528"/>
                                <a:gd name="T8" fmla="*/ 2214 w 2359"/>
                                <a:gd name="T9" fmla="*/ 720 h 3528"/>
                                <a:gd name="T10" fmla="*/ 2070 w 2359"/>
                                <a:gd name="T11" fmla="*/ 577 h 3528"/>
                                <a:gd name="T12" fmla="*/ 1911 w 2359"/>
                                <a:gd name="T13" fmla="*/ 461 h 3528"/>
                                <a:gd name="T14" fmla="*/ 1748 w 2359"/>
                                <a:gd name="T15" fmla="*/ 382 h 3528"/>
                                <a:gd name="T16" fmla="*/ 1581 w 2359"/>
                                <a:gd name="T17" fmla="*/ 336 h 3528"/>
                                <a:gd name="T18" fmla="*/ 1417 w 2359"/>
                                <a:gd name="T19" fmla="*/ 321 h 3528"/>
                                <a:gd name="T20" fmla="*/ 1277 w 2359"/>
                                <a:gd name="T21" fmla="*/ 247 h 3528"/>
                                <a:gd name="T22" fmla="*/ 1255 w 2359"/>
                                <a:gd name="T23" fmla="*/ 9 h 3528"/>
                                <a:gd name="T24" fmla="*/ 1107 w 2359"/>
                                <a:gd name="T25" fmla="*/ 20 h 3528"/>
                                <a:gd name="T26" fmla="*/ 977 w 2359"/>
                                <a:gd name="T27" fmla="*/ 83 h 3528"/>
                                <a:gd name="T28" fmla="*/ 723 w 2359"/>
                                <a:gd name="T29" fmla="*/ 261 h 3528"/>
                                <a:gd name="T30" fmla="*/ 540 w 2359"/>
                                <a:gd name="T31" fmla="*/ 458 h 3528"/>
                                <a:gd name="T32" fmla="*/ 421 w 2359"/>
                                <a:gd name="T33" fmla="*/ 670 h 3528"/>
                                <a:gd name="T34" fmla="*/ 367 w 2359"/>
                                <a:gd name="T35" fmla="*/ 886 h 3528"/>
                                <a:gd name="T36" fmla="*/ 369 w 2359"/>
                                <a:gd name="T37" fmla="*/ 1099 h 3528"/>
                                <a:gd name="T38" fmla="*/ 528 w 2359"/>
                                <a:gd name="T39" fmla="*/ 1116 h 3528"/>
                                <a:gd name="T40" fmla="*/ 772 w 2359"/>
                                <a:gd name="T41" fmla="*/ 1129 h 3528"/>
                                <a:gd name="T42" fmla="*/ 994 w 2359"/>
                                <a:gd name="T43" fmla="*/ 1223 h 3528"/>
                                <a:gd name="T44" fmla="*/ 1245 w 2359"/>
                                <a:gd name="T45" fmla="*/ 1263 h 3528"/>
                                <a:gd name="T46" fmla="*/ 1387 w 2359"/>
                                <a:gd name="T47" fmla="*/ 1477 h 3528"/>
                                <a:gd name="T48" fmla="*/ 1382 w 2359"/>
                                <a:gd name="T49" fmla="*/ 1736 h 3528"/>
                                <a:gd name="T50" fmla="*/ 1188 w 2359"/>
                                <a:gd name="T51" fmla="*/ 1712 h 3528"/>
                                <a:gd name="T52" fmla="*/ 1002 w 2359"/>
                                <a:gd name="T53" fmla="*/ 1724 h 3528"/>
                                <a:gd name="T54" fmla="*/ 873 w 2359"/>
                                <a:gd name="T55" fmla="*/ 1528 h 3528"/>
                                <a:gd name="T56" fmla="*/ 812 w 2359"/>
                                <a:gd name="T57" fmla="*/ 1394 h 3528"/>
                                <a:gd name="T58" fmla="*/ 643 w 2359"/>
                                <a:gd name="T59" fmla="*/ 1458 h 3528"/>
                                <a:gd name="T60" fmla="*/ 387 w 2359"/>
                                <a:gd name="T61" fmla="*/ 1652 h 3528"/>
                                <a:gd name="T62" fmla="*/ 186 w 2359"/>
                                <a:gd name="T63" fmla="*/ 1880 h 3528"/>
                                <a:gd name="T64" fmla="*/ 60 w 2359"/>
                                <a:gd name="T65" fmla="*/ 2115 h 3528"/>
                                <a:gd name="T66" fmla="*/ 4 w 2359"/>
                                <a:gd name="T67" fmla="*/ 2348 h 3528"/>
                                <a:gd name="T68" fmla="*/ 11 w 2359"/>
                                <a:gd name="T69" fmla="*/ 2571 h 3528"/>
                                <a:gd name="T70" fmla="*/ 107 w 2359"/>
                                <a:gd name="T71" fmla="*/ 2667 h 3528"/>
                                <a:gd name="T72" fmla="*/ 411 w 2359"/>
                                <a:gd name="T73" fmla="*/ 2618 h 3528"/>
                                <a:gd name="T74" fmla="*/ 543 w 2359"/>
                                <a:gd name="T75" fmla="*/ 2673 h 3528"/>
                                <a:gd name="T76" fmla="*/ 703 w 2359"/>
                                <a:gd name="T77" fmla="*/ 2709 h 3528"/>
                                <a:gd name="T78" fmla="*/ 973 w 2359"/>
                                <a:gd name="T79" fmla="*/ 2718 h 3528"/>
                                <a:gd name="T80" fmla="*/ 1177 w 2359"/>
                                <a:gd name="T81" fmla="*/ 3082 h 3528"/>
                                <a:gd name="T82" fmla="*/ 1254 w 2359"/>
                                <a:gd name="T83" fmla="*/ 3454 h 3528"/>
                                <a:gd name="T84" fmla="*/ 1268 w 2359"/>
                                <a:gd name="T85" fmla="*/ 3527 h 3528"/>
                                <a:gd name="T86" fmla="*/ 1456 w 2359"/>
                                <a:gd name="T87" fmla="*/ 3461 h 3528"/>
                                <a:gd name="T88" fmla="*/ 1732 w 2359"/>
                                <a:gd name="T89" fmla="*/ 3314 h 3528"/>
                                <a:gd name="T90" fmla="*/ 1887 w 2359"/>
                                <a:gd name="T91" fmla="*/ 3170 h 3528"/>
                                <a:gd name="T92" fmla="*/ 1953 w 2359"/>
                                <a:gd name="T93" fmla="*/ 3048 h 3528"/>
                                <a:gd name="T94" fmla="*/ 1968 w 2359"/>
                                <a:gd name="T95" fmla="*/ 2948 h 3528"/>
                                <a:gd name="T96" fmla="*/ 1966 w 2359"/>
                                <a:gd name="T97" fmla="*/ 2836 h 3528"/>
                                <a:gd name="T98" fmla="*/ 1956 w 2359"/>
                                <a:gd name="T99" fmla="*/ 2578 h 3528"/>
                                <a:gd name="T100" fmla="*/ 1913 w 2359"/>
                                <a:gd name="T101" fmla="*/ 2324 h 3528"/>
                                <a:gd name="T102" fmla="*/ 2094 w 2359"/>
                                <a:gd name="T103" fmla="*/ 2255 h 3528"/>
                                <a:gd name="T104" fmla="*/ 2064 w 2359"/>
                                <a:gd name="T105" fmla="*/ 2196 h 3528"/>
                                <a:gd name="T106" fmla="*/ 1931 w 2359"/>
                                <a:gd name="T107" fmla="*/ 2043 h 3528"/>
                                <a:gd name="T108" fmla="*/ 1820 w 2359"/>
                                <a:gd name="T109" fmla="*/ 1946 h 3528"/>
                                <a:gd name="T110" fmla="*/ 1964 w 2359"/>
                                <a:gd name="T111" fmla="*/ 1853 h 3528"/>
                                <a:gd name="T112" fmla="*/ 2080 w 2359"/>
                                <a:gd name="T113" fmla="*/ 1751 h 3528"/>
                                <a:gd name="T114" fmla="*/ 2140 w 2359"/>
                                <a:gd name="T115" fmla="*/ 1660 h 3528"/>
                                <a:gd name="T116" fmla="*/ 2162 w 2359"/>
                                <a:gd name="T117" fmla="*/ 1554 h 35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2359" h="3528">
                                  <a:moveTo>
                                    <a:pt x="2161" y="1545"/>
                                  </a:moveTo>
                                  <a:lnTo>
                                    <a:pt x="2163" y="1530"/>
                                  </a:lnTo>
                                  <a:lnTo>
                                    <a:pt x="2170" y="1493"/>
                                  </a:lnTo>
                                  <a:lnTo>
                                    <a:pt x="2176" y="1435"/>
                                  </a:lnTo>
                                  <a:lnTo>
                                    <a:pt x="2184" y="1358"/>
                                  </a:lnTo>
                                  <a:lnTo>
                                    <a:pt x="2187" y="1315"/>
                                  </a:lnTo>
                                  <a:lnTo>
                                    <a:pt x="2190" y="1268"/>
                                  </a:lnTo>
                                  <a:lnTo>
                                    <a:pt x="2191" y="1220"/>
                                  </a:lnTo>
                                  <a:lnTo>
                                    <a:pt x="2191" y="1167"/>
                                  </a:lnTo>
                                  <a:lnTo>
                                    <a:pt x="2190" y="1114"/>
                                  </a:lnTo>
                                  <a:lnTo>
                                    <a:pt x="2186" y="1060"/>
                                  </a:lnTo>
                                  <a:lnTo>
                                    <a:pt x="2182" y="1005"/>
                                  </a:lnTo>
                                  <a:lnTo>
                                    <a:pt x="2175" y="949"/>
                                  </a:lnTo>
                                  <a:lnTo>
                                    <a:pt x="2236" y="944"/>
                                  </a:lnTo>
                                  <a:lnTo>
                                    <a:pt x="2282" y="941"/>
                                  </a:lnTo>
                                  <a:lnTo>
                                    <a:pt x="2314" y="939"/>
                                  </a:lnTo>
                                  <a:lnTo>
                                    <a:pt x="2336" y="937"/>
                                  </a:lnTo>
                                  <a:lnTo>
                                    <a:pt x="2349" y="935"/>
                                  </a:lnTo>
                                  <a:lnTo>
                                    <a:pt x="2356" y="935"/>
                                  </a:lnTo>
                                  <a:lnTo>
                                    <a:pt x="2359" y="935"/>
                                  </a:lnTo>
                                  <a:lnTo>
                                    <a:pt x="2359" y="935"/>
                                  </a:lnTo>
                                  <a:lnTo>
                                    <a:pt x="2355" y="928"/>
                                  </a:lnTo>
                                  <a:lnTo>
                                    <a:pt x="2344" y="907"/>
                                  </a:lnTo>
                                  <a:lnTo>
                                    <a:pt x="2326" y="876"/>
                                  </a:lnTo>
                                  <a:lnTo>
                                    <a:pt x="2301" y="836"/>
                                  </a:lnTo>
                                  <a:lnTo>
                                    <a:pt x="2286" y="815"/>
                                  </a:lnTo>
                                  <a:lnTo>
                                    <a:pt x="2270" y="791"/>
                                  </a:lnTo>
                                  <a:lnTo>
                                    <a:pt x="2253" y="768"/>
                                  </a:lnTo>
                                  <a:lnTo>
                                    <a:pt x="2234" y="743"/>
                                  </a:lnTo>
                                  <a:lnTo>
                                    <a:pt x="2214" y="720"/>
                                  </a:lnTo>
                                  <a:lnTo>
                                    <a:pt x="2193" y="697"/>
                                  </a:lnTo>
                                  <a:lnTo>
                                    <a:pt x="2170" y="674"/>
                                  </a:lnTo>
                                  <a:lnTo>
                                    <a:pt x="2146" y="651"/>
                                  </a:lnTo>
                                  <a:lnTo>
                                    <a:pt x="2122" y="626"/>
                                  </a:lnTo>
                                  <a:lnTo>
                                    <a:pt x="2095" y="601"/>
                                  </a:lnTo>
                                  <a:lnTo>
                                    <a:pt x="2070" y="577"/>
                                  </a:lnTo>
                                  <a:lnTo>
                                    <a:pt x="2044" y="555"/>
                                  </a:lnTo>
                                  <a:lnTo>
                                    <a:pt x="2018" y="534"/>
                                  </a:lnTo>
                                  <a:lnTo>
                                    <a:pt x="1991" y="514"/>
                                  </a:lnTo>
                                  <a:lnTo>
                                    <a:pt x="1964" y="495"/>
                                  </a:lnTo>
                                  <a:lnTo>
                                    <a:pt x="1938" y="477"/>
                                  </a:lnTo>
                                  <a:lnTo>
                                    <a:pt x="1911" y="461"/>
                                  </a:lnTo>
                                  <a:lnTo>
                                    <a:pt x="1884" y="445"/>
                                  </a:lnTo>
                                  <a:lnTo>
                                    <a:pt x="1857" y="431"/>
                                  </a:lnTo>
                                  <a:lnTo>
                                    <a:pt x="1830" y="416"/>
                                  </a:lnTo>
                                  <a:lnTo>
                                    <a:pt x="1802" y="404"/>
                                  </a:lnTo>
                                  <a:lnTo>
                                    <a:pt x="1774" y="393"/>
                                  </a:lnTo>
                                  <a:lnTo>
                                    <a:pt x="1748" y="382"/>
                                  </a:lnTo>
                                  <a:lnTo>
                                    <a:pt x="1720" y="372"/>
                                  </a:lnTo>
                                  <a:lnTo>
                                    <a:pt x="1692" y="363"/>
                                  </a:lnTo>
                                  <a:lnTo>
                                    <a:pt x="1665" y="355"/>
                                  </a:lnTo>
                                  <a:lnTo>
                                    <a:pt x="1637" y="348"/>
                                  </a:lnTo>
                                  <a:lnTo>
                                    <a:pt x="1609" y="342"/>
                                  </a:lnTo>
                                  <a:lnTo>
                                    <a:pt x="1581" y="336"/>
                                  </a:lnTo>
                                  <a:lnTo>
                                    <a:pt x="1555" y="332"/>
                                  </a:lnTo>
                                  <a:lnTo>
                                    <a:pt x="1527" y="328"/>
                                  </a:lnTo>
                                  <a:lnTo>
                                    <a:pt x="1499" y="325"/>
                                  </a:lnTo>
                                  <a:lnTo>
                                    <a:pt x="1471" y="323"/>
                                  </a:lnTo>
                                  <a:lnTo>
                                    <a:pt x="1444" y="321"/>
                                  </a:lnTo>
                                  <a:lnTo>
                                    <a:pt x="1417" y="321"/>
                                  </a:lnTo>
                                  <a:lnTo>
                                    <a:pt x="1389" y="320"/>
                                  </a:lnTo>
                                  <a:lnTo>
                                    <a:pt x="1363" y="321"/>
                                  </a:lnTo>
                                  <a:lnTo>
                                    <a:pt x="1336" y="322"/>
                                  </a:lnTo>
                                  <a:lnTo>
                                    <a:pt x="1309" y="324"/>
                                  </a:lnTo>
                                  <a:lnTo>
                                    <a:pt x="1283" y="326"/>
                                  </a:lnTo>
                                  <a:lnTo>
                                    <a:pt x="1277" y="247"/>
                                  </a:lnTo>
                                  <a:lnTo>
                                    <a:pt x="1272" y="181"/>
                                  </a:lnTo>
                                  <a:lnTo>
                                    <a:pt x="1267" y="127"/>
                                  </a:lnTo>
                                  <a:lnTo>
                                    <a:pt x="1263" y="83"/>
                                  </a:lnTo>
                                  <a:lnTo>
                                    <a:pt x="1259" y="50"/>
                                  </a:lnTo>
                                  <a:lnTo>
                                    <a:pt x="1256" y="26"/>
                                  </a:lnTo>
                                  <a:lnTo>
                                    <a:pt x="1255" y="9"/>
                                  </a:lnTo>
                                  <a:lnTo>
                                    <a:pt x="1254" y="0"/>
                                  </a:lnTo>
                                  <a:lnTo>
                                    <a:pt x="1223" y="1"/>
                                  </a:lnTo>
                                  <a:lnTo>
                                    <a:pt x="1193" y="3"/>
                                  </a:lnTo>
                                  <a:lnTo>
                                    <a:pt x="1164" y="7"/>
                                  </a:lnTo>
                                  <a:lnTo>
                                    <a:pt x="1135" y="12"/>
                                  </a:lnTo>
                                  <a:lnTo>
                                    <a:pt x="1107" y="20"/>
                                  </a:lnTo>
                                  <a:lnTo>
                                    <a:pt x="1081" y="30"/>
                                  </a:lnTo>
                                  <a:lnTo>
                                    <a:pt x="1067" y="36"/>
                                  </a:lnTo>
                                  <a:lnTo>
                                    <a:pt x="1054" y="42"/>
                                  </a:lnTo>
                                  <a:lnTo>
                                    <a:pt x="1041" y="49"/>
                                  </a:lnTo>
                                  <a:lnTo>
                                    <a:pt x="1027" y="57"/>
                                  </a:lnTo>
                                  <a:lnTo>
                                    <a:pt x="977" y="83"/>
                                  </a:lnTo>
                                  <a:lnTo>
                                    <a:pt x="931" y="111"/>
                                  </a:lnTo>
                                  <a:lnTo>
                                    <a:pt x="885" y="140"/>
                                  </a:lnTo>
                                  <a:lnTo>
                                    <a:pt x="842" y="169"/>
                                  </a:lnTo>
                                  <a:lnTo>
                                    <a:pt x="800" y="199"/>
                                  </a:lnTo>
                                  <a:lnTo>
                                    <a:pt x="761" y="230"/>
                                  </a:lnTo>
                                  <a:lnTo>
                                    <a:pt x="723" y="261"/>
                                  </a:lnTo>
                                  <a:lnTo>
                                    <a:pt x="688" y="293"/>
                                  </a:lnTo>
                                  <a:lnTo>
                                    <a:pt x="654" y="325"/>
                                  </a:lnTo>
                                  <a:lnTo>
                                    <a:pt x="623" y="357"/>
                                  </a:lnTo>
                                  <a:lnTo>
                                    <a:pt x="593" y="391"/>
                                  </a:lnTo>
                                  <a:lnTo>
                                    <a:pt x="566" y="425"/>
                                  </a:lnTo>
                                  <a:lnTo>
                                    <a:pt x="540" y="458"/>
                                  </a:lnTo>
                                  <a:lnTo>
                                    <a:pt x="516" y="494"/>
                                  </a:lnTo>
                                  <a:lnTo>
                                    <a:pt x="494" y="528"/>
                                  </a:lnTo>
                                  <a:lnTo>
                                    <a:pt x="472" y="563"/>
                                  </a:lnTo>
                                  <a:lnTo>
                                    <a:pt x="454" y="598"/>
                                  </a:lnTo>
                                  <a:lnTo>
                                    <a:pt x="437" y="634"/>
                                  </a:lnTo>
                                  <a:lnTo>
                                    <a:pt x="421" y="670"/>
                                  </a:lnTo>
                                  <a:lnTo>
                                    <a:pt x="408" y="706"/>
                                  </a:lnTo>
                                  <a:lnTo>
                                    <a:pt x="397" y="741"/>
                                  </a:lnTo>
                                  <a:lnTo>
                                    <a:pt x="387" y="778"/>
                                  </a:lnTo>
                                  <a:lnTo>
                                    <a:pt x="378" y="813"/>
                                  </a:lnTo>
                                  <a:lnTo>
                                    <a:pt x="371" y="850"/>
                                  </a:lnTo>
                                  <a:lnTo>
                                    <a:pt x="367" y="886"/>
                                  </a:lnTo>
                                  <a:lnTo>
                                    <a:pt x="363" y="921"/>
                                  </a:lnTo>
                                  <a:lnTo>
                                    <a:pt x="361" y="958"/>
                                  </a:lnTo>
                                  <a:lnTo>
                                    <a:pt x="361" y="993"/>
                                  </a:lnTo>
                                  <a:lnTo>
                                    <a:pt x="363" y="1029"/>
                                  </a:lnTo>
                                  <a:lnTo>
                                    <a:pt x="365" y="1064"/>
                                  </a:lnTo>
                                  <a:lnTo>
                                    <a:pt x="369" y="1099"/>
                                  </a:lnTo>
                                  <a:lnTo>
                                    <a:pt x="376" y="1133"/>
                                  </a:lnTo>
                                  <a:lnTo>
                                    <a:pt x="390" y="1133"/>
                                  </a:lnTo>
                                  <a:lnTo>
                                    <a:pt x="412" y="1131"/>
                                  </a:lnTo>
                                  <a:lnTo>
                                    <a:pt x="444" y="1127"/>
                                  </a:lnTo>
                                  <a:lnTo>
                                    <a:pt x="481" y="1123"/>
                                  </a:lnTo>
                                  <a:lnTo>
                                    <a:pt x="528" y="1116"/>
                                  </a:lnTo>
                                  <a:lnTo>
                                    <a:pt x="582" y="1110"/>
                                  </a:lnTo>
                                  <a:lnTo>
                                    <a:pt x="646" y="1101"/>
                                  </a:lnTo>
                                  <a:lnTo>
                                    <a:pt x="716" y="1091"/>
                                  </a:lnTo>
                                  <a:lnTo>
                                    <a:pt x="734" y="1104"/>
                                  </a:lnTo>
                                  <a:lnTo>
                                    <a:pt x="753" y="1116"/>
                                  </a:lnTo>
                                  <a:lnTo>
                                    <a:pt x="772" y="1129"/>
                                  </a:lnTo>
                                  <a:lnTo>
                                    <a:pt x="792" y="1140"/>
                                  </a:lnTo>
                                  <a:lnTo>
                                    <a:pt x="831" y="1161"/>
                                  </a:lnTo>
                                  <a:lnTo>
                                    <a:pt x="871" y="1180"/>
                                  </a:lnTo>
                                  <a:lnTo>
                                    <a:pt x="912" y="1196"/>
                                  </a:lnTo>
                                  <a:lnTo>
                                    <a:pt x="953" y="1211"/>
                                  </a:lnTo>
                                  <a:lnTo>
                                    <a:pt x="994" y="1223"/>
                                  </a:lnTo>
                                  <a:lnTo>
                                    <a:pt x="1036" y="1234"/>
                                  </a:lnTo>
                                  <a:lnTo>
                                    <a:pt x="1078" y="1243"/>
                                  </a:lnTo>
                                  <a:lnTo>
                                    <a:pt x="1120" y="1251"/>
                                  </a:lnTo>
                                  <a:lnTo>
                                    <a:pt x="1162" y="1256"/>
                                  </a:lnTo>
                                  <a:lnTo>
                                    <a:pt x="1204" y="1261"/>
                                  </a:lnTo>
                                  <a:lnTo>
                                    <a:pt x="1245" y="1263"/>
                                  </a:lnTo>
                                  <a:lnTo>
                                    <a:pt x="1286" y="1264"/>
                                  </a:lnTo>
                                  <a:lnTo>
                                    <a:pt x="1327" y="1263"/>
                                  </a:lnTo>
                                  <a:lnTo>
                                    <a:pt x="1367" y="1261"/>
                                  </a:lnTo>
                                  <a:lnTo>
                                    <a:pt x="1375" y="1338"/>
                                  </a:lnTo>
                                  <a:lnTo>
                                    <a:pt x="1382" y="1410"/>
                                  </a:lnTo>
                                  <a:lnTo>
                                    <a:pt x="1387" y="1477"/>
                                  </a:lnTo>
                                  <a:lnTo>
                                    <a:pt x="1394" y="1539"/>
                                  </a:lnTo>
                                  <a:lnTo>
                                    <a:pt x="1399" y="1597"/>
                                  </a:lnTo>
                                  <a:lnTo>
                                    <a:pt x="1404" y="1650"/>
                                  </a:lnTo>
                                  <a:lnTo>
                                    <a:pt x="1409" y="1699"/>
                                  </a:lnTo>
                                  <a:lnTo>
                                    <a:pt x="1414" y="1743"/>
                                  </a:lnTo>
                                  <a:lnTo>
                                    <a:pt x="1382" y="1736"/>
                                  </a:lnTo>
                                  <a:lnTo>
                                    <a:pt x="1348" y="1729"/>
                                  </a:lnTo>
                                  <a:lnTo>
                                    <a:pt x="1316" y="1723"/>
                                  </a:lnTo>
                                  <a:lnTo>
                                    <a:pt x="1284" y="1719"/>
                                  </a:lnTo>
                                  <a:lnTo>
                                    <a:pt x="1252" y="1716"/>
                                  </a:lnTo>
                                  <a:lnTo>
                                    <a:pt x="1219" y="1713"/>
                                  </a:lnTo>
                                  <a:lnTo>
                                    <a:pt x="1188" y="1712"/>
                                  </a:lnTo>
                                  <a:lnTo>
                                    <a:pt x="1156" y="1712"/>
                                  </a:lnTo>
                                  <a:lnTo>
                                    <a:pt x="1125" y="1712"/>
                                  </a:lnTo>
                                  <a:lnTo>
                                    <a:pt x="1094" y="1714"/>
                                  </a:lnTo>
                                  <a:lnTo>
                                    <a:pt x="1063" y="1717"/>
                                  </a:lnTo>
                                  <a:lnTo>
                                    <a:pt x="1033" y="1720"/>
                                  </a:lnTo>
                                  <a:lnTo>
                                    <a:pt x="1002" y="1724"/>
                                  </a:lnTo>
                                  <a:lnTo>
                                    <a:pt x="973" y="1730"/>
                                  </a:lnTo>
                                  <a:lnTo>
                                    <a:pt x="943" y="1736"/>
                                  </a:lnTo>
                                  <a:lnTo>
                                    <a:pt x="914" y="1742"/>
                                  </a:lnTo>
                                  <a:lnTo>
                                    <a:pt x="899" y="1659"/>
                                  </a:lnTo>
                                  <a:lnTo>
                                    <a:pt x="885" y="1588"/>
                                  </a:lnTo>
                                  <a:lnTo>
                                    <a:pt x="873" y="1528"/>
                                  </a:lnTo>
                                  <a:lnTo>
                                    <a:pt x="862" y="1480"/>
                                  </a:lnTo>
                                  <a:lnTo>
                                    <a:pt x="854" y="1443"/>
                                  </a:lnTo>
                                  <a:lnTo>
                                    <a:pt x="848" y="1416"/>
                                  </a:lnTo>
                                  <a:lnTo>
                                    <a:pt x="844" y="1398"/>
                                  </a:lnTo>
                                  <a:lnTo>
                                    <a:pt x="843" y="1388"/>
                                  </a:lnTo>
                                  <a:lnTo>
                                    <a:pt x="812" y="1394"/>
                                  </a:lnTo>
                                  <a:lnTo>
                                    <a:pt x="782" y="1402"/>
                                  </a:lnTo>
                                  <a:lnTo>
                                    <a:pt x="752" y="1410"/>
                                  </a:lnTo>
                                  <a:lnTo>
                                    <a:pt x="724" y="1420"/>
                                  </a:lnTo>
                                  <a:lnTo>
                                    <a:pt x="697" y="1432"/>
                                  </a:lnTo>
                                  <a:lnTo>
                                    <a:pt x="670" y="1444"/>
                                  </a:lnTo>
                                  <a:lnTo>
                                    <a:pt x="643" y="1458"/>
                                  </a:lnTo>
                                  <a:lnTo>
                                    <a:pt x="617" y="1474"/>
                                  </a:lnTo>
                                  <a:lnTo>
                                    <a:pt x="566" y="1508"/>
                                  </a:lnTo>
                                  <a:lnTo>
                                    <a:pt x="518" y="1544"/>
                                  </a:lnTo>
                                  <a:lnTo>
                                    <a:pt x="471" y="1579"/>
                                  </a:lnTo>
                                  <a:lnTo>
                                    <a:pt x="428" y="1616"/>
                                  </a:lnTo>
                                  <a:lnTo>
                                    <a:pt x="387" y="1652"/>
                                  </a:lnTo>
                                  <a:lnTo>
                                    <a:pt x="348" y="1690"/>
                                  </a:lnTo>
                                  <a:lnTo>
                                    <a:pt x="310" y="1727"/>
                                  </a:lnTo>
                                  <a:lnTo>
                                    <a:pt x="276" y="1766"/>
                                  </a:lnTo>
                                  <a:lnTo>
                                    <a:pt x="244" y="1803"/>
                                  </a:lnTo>
                                  <a:lnTo>
                                    <a:pt x="214" y="1842"/>
                                  </a:lnTo>
                                  <a:lnTo>
                                    <a:pt x="186" y="1880"/>
                                  </a:lnTo>
                                  <a:lnTo>
                                    <a:pt x="159" y="1919"/>
                                  </a:lnTo>
                                  <a:lnTo>
                                    <a:pt x="136" y="1959"/>
                                  </a:lnTo>
                                  <a:lnTo>
                                    <a:pt x="114" y="1997"/>
                                  </a:lnTo>
                                  <a:lnTo>
                                    <a:pt x="94" y="2036"/>
                                  </a:lnTo>
                                  <a:lnTo>
                                    <a:pt x="76" y="2075"/>
                                  </a:lnTo>
                                  <a:lnTo>
                                    <a:pt x="60" y="2115"/>
                                  </a:lnTo>
                                  <a:lnTo>
                                    <a:pt x="46" y="2154"/>
                                  </a:lnTo>
                                  <a:lnTo>
                                    <a:pt x="34" y="2193"/>
                                  </a:lnTo>
                                  <a:lnTo>
                                    <a:pt x="24" y="2232"/>
                                  </a:lnTo>
                                  <a:lnTo>
                                    <a:pt x="15" y="2270"/>
                                  </a:lnTo>
                                  <a:lnTo>
                                    <a:pt x="8" y="2309"/>
                                  </a:lnTo>
                                  <a:lnTo>
                                    <a:pt x="4" y="2348"/>
                                  </a:lnTo>
                                  <a:lnTo>
                                    <a:pt x="1" y="2386"/>
                                  </a:lnTo>
                                  <a:lnTo>
                                    <a:pt x="0" y="2424"/>
                                  </a:lnTo>
                                  <a:lnTo>
                                    <a:pt x="0" y="2461"/>
                                  </a:lnTo>
                                  <a:lnTo>
                                    <a:pt x="2" y="2498"/>
                                  </a:lnTo>
                                  <a:lnTo>
                                    <a:pt x="5" y="2536"/>
                                  </a:lnTo>
                                  <a:lnTo>
                                    <a:pt x="11" y="2571"/>
                                  </a:lnTo>
                                  <a:lnTo>
                                    <a:pt x="17" y="2608"/>
                                  </a:lnTo>
                                  <a:lnTo>
                                    <a:pt x="25" y="2642"/>
                                  </a:lnTo>
                                  <a:lnTo>
                                    <a:pt x="35" y="2678"/>
                                  </a:lnTo>
                                  <a:lnTo>
                                    <a:pt x="51" y="2677"/>
                                  </a:lnTo>
                                  <a:lnTo>
                                    <a:pt x="75" y="2672"/>
                                  </a:lnTo>
                                  <a:lnTo>
                                    <a:pt x="107" y="2667"/>
                                  </a:lnTo>
                                  <a:lnTo>
                                    <a:pt x="148" y="2658"/>
                                  </a:lnTo>
                                  <a:lnTo>
                                    <a:pt x="198" y="2648"/>
                                  </a:lnTo>
                                  <a:lnTo>
                                    <a:pt x="255" y="2636"/>
                                  </a:lnTo>
                                  <a:lnTo>
                                    <a:pt x="318" y="2622"/>
                                  </a:lnTo>
                                  <a:lnTo>
                                    <a:pt x="389" y="2607"/>
                                  </a:lnTo>
                                  <a:lnTo>
                                    <a:pt x="411" y="2618"/>
                                  </a:lnTo>
                                  <a:lnTo>
                                    <a:pt x="432" y="2629"/>
                                  </a:lnTo>
                                  <a:lnTo>
                                    <a:pt x="455" y="2639"/>
                                  </a:lnTo>
                                  <a:lnTo>
                                    <a:pt x="477" y="2649"/>
                                  </a:lnTo>
                                  <a:lnTo>
                                    <a:pt x="499" y="2658"/>
                                  </a:lnTo>
                                  <a:lnTo>
                                    <a:pt x="521" y="2666"/>
                                  </a:lnTo>
                                  <a:lnTo>
                                    <a:pt x="543" y="2673"/>
                                  </a:lnTo>
                                  <a:lnTo>
                                    <a:pt x="566" y="2680"/>
                                  </a:lnTo>
                                  <a:lnTo>
                                    <a:pt x="589" y="2687"/>
                                  </a:lnTo>
                                  <a:lnTo>
                                    <a:pt x="611" y="2692"/>
                                  </a:lnTo>
                                  <a:lnTo>
                                    <a:pt x="634" y="2697"/>
                                  </a:lnTo>
                                  <a:lnTo>
                                    <a:pt x="658" y="2701"/>
                                  </a:lnTo>
                                  <a:lnTo>
                                    <a:pt x="703" y="2709"/>
                                  </a:lnTo>
                                  <a:lnTo>
                                    <a:pt x="749" y="2714"/>
                                  </a:lnTo>
                                  <a:lnTo>
                                    <a:pt x="794" y="2719"/>
                                  </a:lnTo>
                                  <a:lnTo>
                                    <a:pt x="840" y="2721"/>
                                  </a:lnTo>
                                  <a:lnTo>
                                    <a:pt x="885" y="2721"/>
                                  </a:lnTo>
                                  <a:lnTo>
                                    <a:pt x="930" y="2720"/>
                                  </a:lnTo>
                                  <a:lnTo>
                                    <a:pt x="973" y="2718"/>
                                  </a:lnTo>
                                  <a:lnTo>
                                    <a:pt x="1016" y="2715"/>
                                  </a:lnTo>
                                  <a:lnTo>
                                    <a:pt x="1057" y="2711"/>
                                  </a:lnTo>
                                  <a:lnTo>
                                    <a:pt x="1098" y="2705"/>
                                  </a:lnTo>
                                  <a:lnTo>
                                    <a:pt x="1128" y="2849"/>
                                  </a:lnTo>
                                  <a:lnTo>
                                    <a:pt x="1154" y="2973"/>
                                  </a:lnTo>
                                  <a:lnTo>
                                    <a:pt x="1177" y="3082"/>
                                  </a:lnTo>
                                  <a:lnTo>
                                    <a:pt x="1196" y="3175"/>
                                  </a:lnTo>
                                  <a:lnTo>
                                    <a:pt x="1213" y="3255"/>
                                  </a:lnTo>
                                  <a:lnTo>
                                    <a:pt x="1226" y="3320"/>
                                  </a:lnTo>
                                  <a:lnTo>
                                    <a:pt x="1238" y="3376"/>
                                  </a:lnTo>
                                  <a:lnTo>
                                    <a:pt x="1247" y="3419"/>
                                  </a:lnTo>
                                  <a:lnTo>
                                    <a:pt x="1254" y="3454"/>
                                  </a:lnTo>
                                  <a:lnTo>
                                    <a:pt x="1259" y="3480"/>
                                  </a:lnTo>
                                  <a:lnTo>
                                    <a:pt x="1263" y="3500"/>
                                  </a:lnTo>
                                  <a:lnTo>
                                    <a:pt x="1265" y="3512"/>
                                  </a:lnTo>
                                  <a:lnTo>
                                    <a:pt x="1267" y="3521"/>
                                  </a:lnTo>
                                  <a:lnTo>
                                    <a:pt x="1268" y="3526"/>
                                  </a:lnTo>
                                  <a:lnTo>
                                    <a:pt x="1268" y="3527"/>
                                  </a:lnTo>
                                  <a:lnTo>
                                    <a:pt x="1268" y="3528"/>
                                  </a:lnTo>
                                  <a:lnTo>
                                    <a:pt x="1282" y="3523"/>
                                  </a:lnTo>
                                  <a:lnTo>
                                    <a:pt x="1316" y="3511"/>
                                  </a:lnTo>
                                  <a:lnTo>
                                    <a:pt x="1358" y="3498"/>
                                  </a:lnTo>
                                  <a:lnTo>
                                    <a:pt x="1396" y="3484"/>
                                  </a:lnTo>
                                  <a:lnTo>
                                    <a:pt x="1456" y="3461"/>
                                  </a:lnTo>
                                  <a:lnTo>
                                    <a:pt x="1511" y="3437"/>
                                  </a:lnTo>
                                  <a:lnTo>
                                    <a:pt x="1564" y="3412"/>
                                  </a:lnTo>
                                  <a:lnTo>
                                    <a:pt x="1611" y="3388"/>
                                  </a:lnTo>
                                  <a:lnTo>
                                    <a:pt x="1655" y="3362"/>
                                  </a:lnTo>
                                  <a:lnTo>
                                    <a:pt x="1696" y="3338"/>
                                  </a:lnTo>
                                  <a:lnTo>
                                    <a:pt x="1732" y="3314"/>
                                  </a:lnTo>
                                  <a:lnTo>
                                    <a:pt x="1766" y="3289"/>
                                  </a:lnTo>
                                  <a:lnTo>
                                    <a:pt x="1796" y="3265"/>
                                  </a:lnTo>
                                  <a:lnTo>
                                    <a:pt x="1822" y="3240"/>
                                  </a:lnTo>
                                  <a:lnTo>
                                    <a:pt x="1847" y="3217"/>
                                  </a:lnTo>
                                  <a:lnTo>
                                    <a:pt x="1868" y="3194"/>
                                  </a:lnTo>
                                  <a:lnTo>
                                    <a:pt x="1887" y="3170"/>
                                  </a:lnTo>
                                  <a:lnTo>
                                    <a:pt x="1903" y="3148"/>
                                  </a:lnTo>
                                  <a:lnTo>
                                    <a:pt x="1917" y="3127"/>
                                  </a:lnTo>
                                  <a:lnTo>
                                    <a:pt x="1929" y="3106"/>
                                  </a:lnTo>
                                  <a:lnTo>
                                    <a:pt x="1939" y="3086"/>
                                  </a:lnTo>
                                  <a:lnTo>
                                    <a:pt x="1948" y="3066"/>
                                  </a:lnTo>
                                  <a:lnTo>
                                    <a:pt x="1953" y="3048"/>
                                  </a:lnTo>
                                  <a:lnTo>
                                    <a:pt x="1959" y="3031"/>
                                  </a:lnTo>
                                  <a:lnTo>
                                    <a:pt x="1962" y="3014"/>
                                  </a:lnTo>
                                  <a:lnTo>
                                    <a:pt x="1965" y="2998"/>
                                  </a:lnTo>
                                  <a:lnTo>
                                    <a:pt x="1966" y="2984"/>
                                  </a:lnTo>
                                  <a:lnTo>
                                    <a:pt x="1968" y="2971"/>
                                  </a:lnTo>
                                  <a:lnTo>
                                    <a:pt x="1968" y="2948"/>
                                  </a:lnTo>
                                  <a:lnTo>
                                    <a:pt x="1965" y="2932"/>
                                  </a:lnTo>
                                  <a:lnTo>
                                    <a:pt x="1963" y="2922"/>
                                  </a:lnTo>
                                  <a:lnTo>
                                    <a:pt x="1962" y="2919"/>
                                  </a:lnTo>
                                  <a:lnTo>
                                    <a:pt x="1963" y="2904"/>
                                  </a:lnTo>
                                  <a:lnTo>
                                    <a:pt x="1965" y="2865"/>
                                  </a:lnTo>
                                  <a:lnTo>
                                    <a:pt x="1966" y="2836"/>
                                  </a:lnTo>
                                  <a:lnTo>
                                    <a:pt x="1966" y="2803"/>
                                  </a:lnTo>
                                  <a:lnTo>
                                    <a:pt x="1966" y="2765"/>
                                  </a:lnTo>
                                  <a:lnTo>
                                    <a:pt x="1966" y="2723"/>
                                  </a:lnTo>
                                  <a:lnTo>
                                    <a:pt x="1964" y="2678"/>
                                  </a:lnTo>
                                  <a:lnTo>
                                    <a:pt x="1961" y="2629"/>
                                  </a:lnTo>
                                  <a:lnTo>
                                    <a:pt x="1956" y="2578"/>
                                  </a:lnTo>
                                  <a:lnTo>
                                    <a:pt x="1951" y="2523"/>
                                  </a:lnTo>
                                  <a:lnTo>
                                    <a:pt x="1942" y="2468"/>
                                  </a:lnTo>
                                  <a:lnTo>
                                    <a:pt x="1933" y="2411"/>
                                  </a:lnTo>
                                  <a:lnTo>
                                    <a:pt x="1927" y="2383"/>
                                  </a:lnTo>
                                  <a:lnTo>
                                    <a:pt x="1921" y="2354"/>
                                  </a:lnTo>
                                  <a:lnTo>
                                    <a:pt x="1913" y="2324"/>
                                  </a:lnTo>
                                  <a:lnTo>
                                    <a:pt x="1905" y="2295"/>
                                  </a:lnTo>
                                  <a:lnTo>
                                    <a:pt x="1971" y="2282"/>
                                  </a:lnTo>
                                  <a:lnTo>
                                    <a:pt x="2021" y="2270"/>
                                  </a:lnTo>
                                  <a:lnTo>
                                    <a:pt x="2055" y="2263"/>
                                  </a:lnTo>
                                  <a:lnTo>
                                    <a:pt x="2080" y="2258"/>
                                  </a:lnTo>
                                  <a:lnTo>
                                    <a:pt x="2094" y="2255"/>
                                  </a:lnTo>
                                  <a:lnTo>
                                    <a:pt x="2101" y="2253"/>
                                  </a:lnTo>
                                  <a:lnTo>
                                    <a:pt x="2104" y="2253"/>
                                  </a:lnTo>
                                  <a:lnTo>
                                    <a:pt x="2104" y="2253"/>
                                  </a:lnTo>
                                  <a:lnTo>
                                    <a:pt x="2100" y="2246"/>
                                  </a:lnTo>
                                  <a:lnTo>
                                    <a:pt x="2086" y="2226"/>
                                  </a:lnTo>
                                  <a:lnTo>
                                    <a:pt x="2064" y="2196"/>
                                  </a:lnTo>
                                  <a:lnTo>
                                    <a:pt x="2035" y="2158"/>
                                  </a:lnTo>
                                  <a:lnTo>
                                    <a:pt x="2018" y="2137"/>
                                  </a:lnTo>
                                  <a:lnTo>
                                    <a:pt x="1999" y="2115"/>
                                  </a:lnTo>
                                  <a:lnTo>
                                    <a:pt x="1978" y="2092"/>
                                  </a:lnTo>
                                  <a:lnTo>
                                    <a:pt x="1954" y="2067"/>
                                  </a:lnTo>
                                  <a:lnTo>
                                    <a:pt x="1931" y="2043"/>
                                  </a:lnTo>
                                  <a:lnTo>
                                    <a:pt x="1904" y="2017"/>
                                  </a:lnTo>
                                  <a:lnTo>
                                    <a:pt x="1878" y="1993"/>
                                  </a:lnTo>
                                  <a:lnTo>
                                    <a:pt x="1849" y="1969"/>
                                  </a:lnTo>
                                  <a:lnTo>
                                    <a:pt x="1839" y="1961"/>
                                  </a:lnTo>
                                  <a:lnTo>
                                    <a:pt x="1830" y="1953"/>
                                  </a:lnTo>
                                  <a:lnTo>
                                    <a:pt x="1820" y="1946"/>
                                  </a:lnTo>
                                  <a:lnTo>
                                    <a:pt x="1810" y="1939"/>
                                  </a:lnTo>
                                  <a:lnTo>
                                    <a:pt x="1845" y="1922"/>
                                  </a:lnTo>
                                  <a:lnTo>
                                    <a:pt x="1879" y="1904"/>
                                  </a:lnTo>
                                  <a:lnTo>
                                    <a:pt x="1909" y="1888"/>
                                  </a:lnTo>
                                  <a:lnTo>
                                    <a:pt x="1938" y="1870"/>
                                  </a:lnTo>
                                  <a:lnTo>
                                    <a:pt x="1964" y="1853"/>
                                  </a:lnTo>
                                  <a:lnTo>
                                    <a:pt x="1988" y="1835"/>
                                  </a:lnTo>
                                  <a:lnTo>
                                    <a:pt x="2010" y="1819"/>
                                  </a:lnTo>
                                  <a:lnTo>
                                    <a:pt x="2030" y="1802"/>
                                  </a:lnTo>
                                  <a:lnTo>
                                    <a:pt x="2049" y="1784"/>
                                  </a:lnTo>
                                  <a:lnTo>
                                    <a:pt x="2065" y="1768"/>
                                  </a:lnTo>
                                  <a:lnTo>
                                    <a:pt x="2080" y="1751"/>
                                  </a:lnTo>
                                  <a:lnTo>
                                    <a:pt x="2093" y="1736"/>
                                  </a:lnTo>
                                  <a:lnTo>
                                    <a:pt x="2105" y="1720"/>
                                  </a:lnTo>
                                  <a:lnTo>
                                    <a:pt x="2115" y="1705"/>
                                  </a:lnTo>
                                  <a:lnTo>
                                    <a:pt x="2124" y="1689"/>
                                  </a:lnTo>
                                  <a:lnTo>
                                    <a:pt x="2133" y="1675"/>
                                  </a:lnTo>
                                  <a:lnTo>
                                    <a:pt x="2140" y="1660"/>
                                  </a:lnTo>
                                  <a:lnTo>
                                    <a:pt x="2145" y="1647"/>
                                  </a:lnTo>
                                  <a:lnTo>
                                    <a:pt x="2150" y="1635"/>
                                  </a:lnTo>
                                  <a:lnTo>
                                    <a:pt x="2153" y="1622"/>
                                  </a:lnTo>
                                  <a:lnTo>
                                    <a:pt x="2159" y="1600"/>
                                  </a:lnTo>
                                  <a:lnTo>
                                    <a:pt x="2161" y="1580"/>
                                  </a:lnTo>
                                  <a:lnTo>
                                    <a:pt x="2162" y="1554"/>
                                  </a:lnTo>
                                  <a:lnTo>
                                    <a:pt x="2161" y="154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2">
                                <a:alpha val="57000"/>
                              </a:schemeClr>
                            </a:solidFill>
                            <a:ln>
                              <a:noFill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18" name="Volný tvar 18"/>
                          <wps:cNvSpPr>
                            <a:spLocks/>
                          </wps:cNvSpPr>
                          <wps:spPr bwMode="auto">
                            <a:xfrm rot="1343236">
                              <a:off x="5036274" y="1488684"/>
                              <a:ext cx="443693" cy="413347"/>
                            </a:xfrm>
                            <a:custGeom>
                              <a:avLst/>
                              <a:gdLst>
                                <a:gd name="T0" fmla="*/ 1980 w 2047"/>
                                <a:gd name="T1" fmla="*/ 1289 h 1913"/>
                                <a:gd name="T2" fmla="*/ 1904 w 2047"/>
                                <a:gd name="T3" fmla="*/ 1157 h 1913"/>
                                <a:gd name="T4" fmla="*/ 1814 w 2047"/>
                                <a:gd name="T5" fmla="*/ 1035 h 1913"/>
                                <a:gd name="T6" fmla="*/ 1899 w 2047"/>
                                <a:gd name="T7" fmla="*/ 922 h 1913"/>
                                <a:gd name="T8" fmla="*/ 1859 w 2047"/>
                                <a:gd name="T9" fmla="*/ 902 h 1913"/>
                                <a:gd name="T10" fmla="*/ 1717 w 2047"/>
                                <a:gd name="T11" fmla="*/ 848 h 1913"/>
                                <a:gd name="T12" fmla="*/ 1545 w 2047"/>
                                <a:gd name="T13" fmla="*/ 818 h 1913"/>
                                <a:gd name="T14" fmla="*/ 1389 w 2047"/>
                                <a:gd name="T15" fmla="*/ 823 h 1913"/>
                                <a:gd name="T16" fmla="*/ 1344 w 2047"/>
                                <a:gd name="T17" fmla="*/ 800 h 1913"/>
                                <a:gd name="T18" fmla="*/ 1333 w 2047"/>
                                <a:gd name="T19" fmla="*/ 770 h 1913"/>
                                <a:gd name="T20" fmla="*/ 1300 w 2047"/>
                                <a:gd name="T21" fmla="*/ 629 h 1913"/>
                                <a:gd name="T22" fmla="*/ 1256 w 2047"/>
                                <a:gd name="T23" fmla="*/ 500 h 1913"/>
                                <a:gd name="T24" fmla="*/ 1272 w 2047"/>
                                <a:gd name="T25" fmla="*/ 364 h 1913"/>
                                <a:gd name="T26" fmla="*/ 1316 w 2047"/>
                                <a:gd name="T27" fmla="*/ 336 h 1913"/>
                                <a:gd name="T28" fmla="*/ 1229 w 2047"/>
                                <a:gd name="T29" fmla="*/ 269 h 1913"/>
                                <a:gd name="T30" fmla="*/ 1098 w 2047"/>
                                <a:gd name="T31" fmla="*/ 189 h 1913"/>
                                <a:gd name="T32" fmla="*/ 1005 w 2047"/>
                                <a:gd name="T33" fmla="*/ 156 h 1913"/>
                                <a:gd name="T34" fmla="*/ 915 w 2047"/>
                                <a:gd name="T35" fmla="*/ 138 h 1913"/>
                                <a:gd name="T36" fmla="*/ 828 w 2047"/>
                                <a:gd name="T37" fmla="*/ 130 h 1913"/>
                                <a:gd name="T38" fmla="*/ 746 w 2047"/>
                                <a:gd name="T39" fmla="*/ 133 h 1913"/>
                                <a:gd name="T40" fmla="*/ 650 w 2047"/>
                                <a:gd name="T41" fmla="*/ 149 h 1913"/>
                                <a:gd name="T42" fmla="*/ 514 w 2047"/>
                                <a:gd name="T43" fmla="*/ 198 h 1913"/>
                                <a:gd name="T44" fmla="*/ 418 w 2047"/>
                                <a:gd name="T45" fmla="*/ 87 h 1913"/>
                                <a:gd name="T46" fmla="*/ 373 w 2047"/>
                                <a:gd name="T47" fmla="*/ 8 h 1913"/>
                                <a:gd name="T48" fmla="*/ 317 w 2047"/>
                                <a:gd name="T49" fmla="*/ 33 h 1913"/>
                                <a:gd name="T50" fmla="*/ 218 w 2047"/>
                                <a:gd name="T51" fmla="*/ 130 h 1913"/>
                                <a:gd name="T52" fmla="*/ 130 w 2047"/>
                                <a:gd name="T53" fmla="*/ 251 h 1913"/>
                                <a:gd name="T54" fmla="*/ 66 w 2047"/>
                                <a:gd name="T55" fmla="*/ 370 h 1913"/>
                                <a:gd name="T56" fmla="*/ 23 w 2047"/>
                                <a:gd name="T57" fmla="*/ 484 h 1913"/>
                                <a:gd name="T58" fmla="*/ 2 w 2047"/>
                                <a:gd name="T59" fmla="*/ 594 h 1913"/>
                                <a:gd name="T60" fmla="*/ 1 w 2047"/>
                                <a:gd name="T61" fmla="*/ 699 h 1913"/>
                                <a:gd name="T62" fmla="*/ 18 w 2047"/>
                                <a:gd name="T63" fmla="*/ 797 h 1913"/>
                                <a:gd name="T64" fmla="*/ 52 w 2047"/>
                                <a:gd name="T65" fmla="*/ 888 h 1913"/>
                                <a:gd name="T66" fmla="*/ 96 w 2047"/>
                                <a:gd name="T67" fmla="*/ 948 h 1913"/>
                                <a:gd name="T68" fmla="*/ 181 w 2047"/>
                                <a:gd name="T69" fmla="*/ 907 h 1913"/>
                                <a:gd name="T70" fmla="*/ 330 w 2047"/>
                                <a:gd name="T71" fmla="*/ 858 h 1913"/>
                                <a:gd name="T72" fmla="*/ 450 w 2047"/>
                                <a:gd name="T73" fmla="*/ 868 h 1913"/>
                                <a:gd name="T74" fmla="*/ 570 w 2047"/>
                                <a:gd name="T75" fmla="*/ 854 h 1913"/>
                                <a:gd name="T76" fmla="*/ 685 w 2047"/>
                                <a:gd name="T77" fmla="*/ 823 h 1913"/>
                                <a:gd name="T78" fmla="*/ 812 w 2047"/>
                                <a:gd name="T79" fmla="*/ 886 h 1913"/>
                                <a:gd name="T80" fmla="*/ 759 w 2047"/>
                                <a:gd name="T81" fmla="*/ 975 h 1913"/>
                                <a:gd name="T82" fmla="*/ 704 w 2047"/>
                                <a:gd name="T83" fmla="*/ 1109 h 1913"/>
                                <a:gd name="T84" fmla="*/ 671 w 2047"/>
                                <a:gd name="T85" fmla="*/ 1237 h 1913"/>
                                <a:gd name="T86" fmla="*/ 658 w 2047"/>
                                <a:gd name="T87" fmla="*/ 1358 h 1913"/>
                                <a:gd name="T88" fmla="*/ 665 w 2047"/>
                                <a:gd name="T89" fmla="*/ 1470 h 1913"/>
                                <a:gd name="T90" fmla="*/ 688 w 2047"/>
                                <a:gd name="T91" fmla="*/ 1575 h 1913"/>
                                <a:gd name="T92" fmla="*/ 727 w 2047"/>
                                <a:gd name="T93" fmla="*/ 1668 h 1913"/>
                                <a:gd name="T94" fmla="*/ 779 w 2047"/>
                                <a:gd name="T95" fmla="*/ 1749 h 1913"/>
                                <a:gd name="T96" fmla="*/ 832 w 2047"/>
                                <a:gd name="T97" fmla="*/ 1768 h 1913"/>
                                <a:gd name="T98" fmla="*/ 926 w 2047"/>
                                <a:gd name="T99" fmla="*/ 1693 h 1913"/>
                                <a:gd name="T100" fmla="*/ 1058 w 2047"/>
                                <a:gd name="T101" fmla="*/ 1640 h 1913"/>
                                <a:gd name="T102" fmla="*/ 1179 w 2047"/>
                                <a:gd name="T103" fmla="*/ 1617 h 1913"/>
                                <a:gd name="T104" fmla="*/ 1293 w 2047"/>
                                <a:gd name="T105" fmla="*/ 1575 h 1913"/>
                                <a:gd name="T106" fmla="*/ 1399 w 2047"/>
                                <a:gd name="T107" fmla="*/ 1519 h 1913"/>
                                <a:gd name="T108" fmla="*/ 1639 w 2047"/>
                                <a:gd name="T109" fmla="*/ 1733 h 1913"/>
                                <a:gd name="T110" fmla="*/ 1781 w 2047"/>
                                <a:gd name="T111" fmla="*/ 1906 h 1913"/>
                                <a:gd name="T112" fmla="*/ 1806 w 2047"/>
                                <a:gd name="T113" fmla="*/ 1895 h 1913"/>
                                <a:gd name="T114" fmla="*/ 1898 w 2047"/>
                                <a:gd name="T115" fmla="*/ 1794 h 1913"/>
                                <a:gd name="T116" fmla="*/ 1976 w 2047"/>
                                <a:gd name="T117" fmla="*/ 1684 h 1913"/>
                                <a:gd name="T118" fmla="*/ 2023 w 2047"/>
                                <a:gd name="T119" fmla="*/ 1590 h 1913"/>
                                <a:gd name="T120" fmla="*/ 2044 w 2047"/>
                                <a:gd name="T121" fmla="*/ 1514 h 1913"/>
                                <a:gd name="T122" fmla="*/ 2046 w 2047"/>
                                <a:gd name="T123" fmla="*/ 1453 h 1913"/>
                                <a:gd name="T124" fmla="*/ 2033 w 2047"/>
                                <a:gd name="T125" fmla="*/ 1390 h 19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2047" h="1913">
                                  <a:moveTo>
                                    <a:pt x="2015" y="1360"/>
                                  </a:moveTo>
                                  <a:lnTo>
                                    <a:pt x="2011" y="1352"/>
                                  </a:lnTo>
                                  <a:lnTo>
                                    <a:pt x="1999" y="1327"/>
                                  </a:lnTo>
                                  <a:lnTo>
                                    <a:pt x="1980" y="1289"/>
                                  </a:lnTo>
                                  <a:lnTo>
                                    <a:pt x="1955" y="1242"/>
                                  </a:lnTo>
                                  <a:lnTo>
                                    <a:pt x="1939" y="1215"/>
                                  </a:lnTo>
                                  <a:lnTo>
                                    <a:pt x="1923" y="1186"/>
                                  </a:lnTo>
                                  <a:lnTo>
                                    <a:pt x="1904" y="1157"/>
                                  </a:lnTo>
                                  <a:lnTo>
                                    <a:pt x="1884" y="1127"/>
                                  </a:lnTo>
                                  <a:lnTo>
                                    <a:pt x="1862" y="1096"/>
                                  </a:lnTo>
                                  <a:lnTo>
                                    <a:pt x="1838" y="1066"/>
                                  </a:lnTo>
                                  <a:lnTo>
                                    <a:pt x="1814" y="1035"/>
                                  </a:lnTo>
                                  <a:lnTo>
                                    <a:pt x="1788" y="1006"/>
                                  </a:lnTo>
                                  <a:lnTo>
                                    <a:pt x="1854" y="957"/>
                                  </a:lnTo>
                                  <a:lnTo>
                                    <a:pt x="1887" y="932"/>
                                  </a:lnTo>
                                  <a:lnTo>
                                    <a:pt x="1899" y="922"/>
                                  </a:lnTo>
                                  <a:lnTo>
                                    <a:pt x="1902" y="921"/>
                                  </a:lnTo>
                                  <a:lnTo>
                                    <a:pt x="1896" y="919"/>
                                  </a:lnTo>
                                  <a:lnTo>
                                    <a:pt x="1882" y="912"/>
                                  </a:lnTo>
                                  <a:lnTo>
                                    <a:pt x="1859" y="902"/>
                                  </a:lnTo>
                                  <a:lnTo>
                                    <a:pt x="1831" y="889"/>
                                  </a:lnTo>
                                  <a:lnTo>
                                    <a:pt x="1796" y="876"/>
                                  </a:lnTo>
                                  <a:lnTo>
                                    <a:pt x="1758" y="861"/>
                                  </a:lnTo>
                                  <a:lnTo>
                                    <a:pt x="1717" y="848"/>
                                  </a:lnTo>
                                  <a:lnTo>
                                    <a:pt x="1675" y="837"/>
                                  </a:lnTo>
                                  <a:lnTo>
                                    <a:pt x="1631" y="828"/>
                                  </a:lnTo>
                                  <a:lnTo>
                                    <a:pt x="1587" y="822"/>
                                  </a:lnTo>
                                  <a:lnTo>
                                    <a:pt x="1545" y="818"/>
                                  </a:lnTo>
                                  <a:lnTo>
                                    <a:pt x="1505" y="817"/>
                                  </a:lnTo>
                                  <a:lnTo>
                                    <a:pt x="1465" y="817"/>
                                  </a:lnTo>
                                  <a:lnTo>
                                    <a:pt x="1427" y="819"/>
                                  </a:lnTo>
                                  <a:lnTo>
                                    <a:pt x="1389" y="823"/>
                                  </a:lnTo>
                                  <a:lnTo>
                                    <a:pt x="1352" y="830"/>
                                  </a:lnTo>
                                  <a:lnTo>
                                    <a:pt x="1350" y="818"/>
                                  </a:lnTo>
                                  <a:lnTo>
                                    <a:pt x="1348" y="808"/>
                                  </a:lnTo>
                                  <a:lnTo>
                                    <a:pt x="1344" y="800"/>
                                  </a:lnTo>
                                  <a:lnTo>
                                    <a:pt x="1341" y="792"/>
                                  </a:lnTo>
                                  <a:lnTo>
                                    <a:pt x="1337" y="782"/>
                                  </a:lnTo>
                                  <a:lnTo>
                                    <a:pt x="1334" y="779"/>
                                  </a:lnTo>
                                  <a:lnTo>
                                    <a:pt x="1333" y="770"/>
                                  </a:lnTo>
                                  <a:lnTo>
                                    <a:pt x="1329" y="746"/>
                                  </a:lnTo>
                                  <a:lnTo>
                                    <a:pt x="1320" y="707"/>
                                  </a:lnTo>
                                  <a:lnTo>
                                    <a:pt x="1308" y="657"/>
                                  </a:lnTo>
                                  <a:lnTo>
                                    <a:pt x="1300" y="629"/>
                                  </a:lnTo>
                                  <a:lnTo>
                                    <a:pt x="1291" y="599"/>
                                  </a:lnTo>
                                  <a:lnTo>
                                    <a:pt x="1281" y="567"/>
                                  </a:lnTo>
                                  <a:lnTo>
                                    <a:pt x="1269" y="535"/>
                                  </a:lnTo>
                                  <a:lnTo>
                                    <a:pt x="1256" y="500"/>
                                  </a:lnTo>
                                  <a:lnTo>
                                    <a:pt x="1241" y="466"/>
                                  </a:lnTo>
                                  <a:lnTo>
                                    <a:pt x="1224" y="432"/>
                                  </a:lnTo>
                                  <a:lnTo>
                                    <a:pt x="1207" y="397"/>
                                  </a:lnTo>
                                  <a:lnTo>
                                    <a:pt x="1272" y="364"/>
                                  </a:lnTo>
                                  <a:lnTo>
                                    <a:pt x="1307" y="347"/>
                                  </a:lnTo>
                                  <a:lnTo>
                                    <a:pt x="1319" y="342"/>
                                  </a:lnTo>
                                  <a:lnTo>
                                    <a:pt x="1321" y="341"/>
                                  </a:lnTo>
                                  <a:lnTo>
                                    <a:pt x="1316" y="336"/>
                                  </a:lnTo>
                                  <a:lnTo>
                                    <a:pt x="1303" y="326"/>
                                  </a:lnTo>
                                  <a:lnTo>
                                    <a:pt x="1284" y="311"/>
                                  </a:lnTo>
                                  <a:lnTo>
                                    <a:pt x="1259" y="291"/>
                                  </a:lnTo>
                                  <a:lnTo>
                                    <a:pt x="1229" y="269"/>
                                  </a:lnTo>
                                  <a:lnTo>
                                    <a:pt x="1195" y="245"/>
                                  </a:lnTo>
                                  <a:lnTo>
                                    <a:pt x="1159" y="221"/>
                                  </a:lnTo>
                                  <a:lnTo>
                                    <a:pt x="1122" y="199"/>
                                  </a:lnTo>
                                  <a:lnTo>
                                    <a:pt x="1098" y="189"/>
                                  </a:lnTo>
                                  <a:lnTo>
                                    <a:pt x="1075" y="180"/>
                                  </a:lnTo>
                                  <a:lnTo>
                                    <a:pt x="1051" y="171"/>
                                  </a:lnTo>
                                  <a:lnTo>
                                    <a:pt x="1028" y="163"/>
                                  </a:lnTo>
                                  <a:lnTo>
                                    <a:pt x="1005" y="156"/>
                                  </a:lnTo>
                                  <a:lnTo>
                                    <a:pt x="981" y="151"/>
                                  </a:lnTo>
                                  <a:lnTo>
                                    <a:pt x="959" y="145"/>
                                  </a:lnTo>
                                  <a:lnTo>
                                    <a:pt x="937" y="141"/>
                                  </a:lnTo>
                                  <a:lnTo>
                                    <a:pt x="915" y="138"/>
                                  </a:lnTo>
                                  <a:lnTo>
                                    <a:pt x="893" y="134"/>
                                  </a:lnTo>
                                  <a:lnTo>
                                    <a:pt x="870" y="132"/>
                                  </a:lnTo>
                                  <a:lnTo>
                                    <a:pt x="849" y="131"/>
                                  </a:lnTo>
                                  <a:lnTo>
                                    <a:pt x="828" y="130"/>
                                  </a:lnTo>
                                  <a:lnTo>
                                    <a:pt x="807" y="130"/>
                                  </a:lnTo>
                                  <a:lnTo>
                                    <a:pt x="786" y="130"/>
                                  </a:lnTo>
                                  <a:lnTo>
                                    <a:pt x="766" y="131"/>
                                  </a:lnTo>
                                  <a:lnTo>
                                    <a:pt x="746" y="133"/>
                                  </a:lnTo>
                                  <a:lnTo>
                                    <a:pt x="726" y="135"/>
                                  </a:lnTo>
                                  <a:lnTo>
                                    <a:pt x="706" y="138"/>
                                  </a:lnTo>
                                  <a:lnTo>
                                    <a:pt x="687" y="141"/>
                                  </a:lnTo>
                                  <a:lnTo>
                                    <a:pt x="650" y="149"/>
                                  </a:lnTo>
                                  <a:lnTo>
                                    <a:pt x="614" y="159"/>
                                  </a:lnTo>
                                  <a:lnTo>
                                    <a:pt x="580" y="170"/>
                                  </a:lnTo>
                                  <a:lnTo>
                                    <a:pt x="546" y="183"/>
                                  </a:lnTo>
                                  <a:lnTo>
                                    <a:pt x="514" y="198"/>
                                  </a:lnTo>
                                  <a:lnTo>
                                    <a:pt x="484" y="213"/>
                                  </a:lnTo>
                                  <a:lnTo>
                                    <a:pt x="460" y="163"/>
                                  </a:lnTo>
                                  <a:lnTo>
                                    <a:pt x="436" y="122"/>
                                  </a:lnTo>
                                  <a:lnTo>
                                    <a:pt x="418" y="87"/>
                                  </a:lnTo>
                                  <a:lnTo>
                                    <a:pt x="401" y="59"/>
                                  </a:lnTo>
                                  <a:lnTo>
                                    <a:pt x="389" y="37"/>
                                  </a:lnTo>
                                  <a:lnTo>
                                    <a:pt x="379" y="20"/>
                                  </a:lnTo>
                                  <a:lnTo>
                                    <a:pt x="373" y="8"/>
                                  </a:lnTo>
                                  <a:lnTo>
                                    <a:pt x="371" y="0"/>
                                  </a:lnTo>
                                  <a:lnTo>
                                    <a:pt x="351" y="11"/>
                                  </a:lnTo>
                                  <a:lnTo>
                                    <a:pt x="333" y="22"/>
                                  </a:lnTo>
                                  <a:lnTo>
                                    <a:pt x="317" y="33"/>
                                  </a:lnTo>
                                  <a:lnTo>
                                    <a:pt x="302" y="44"/>
                                  </a:lnTo>
                                  <a:lnTo>
                                    <a:pt x="273" y="70"/>
                                  </a:lnTo>
                                  <a:lnTo>
                                    <a:pt x="243" y="100"/>
                                  </a:lnTo>
                                  <a:lnTo>
                                    <a:pt x="218" y="130"/>
                                  </a:lnTo>
                                  <a:lnTo>
                                    <a:pt x="193" y="161"/>
                                  </a:lnTo>
                                  <a:lnTo>
                                    <a:pt x="171" y="191"/>
                                  </a:lnTo>
                                  <a:lnTo>
                                    <a:pt x="150" y="221"/>
                                  </a:lnTo>
                                  <a:lnTo>
                                    <a:pt x="130" y="251"/>
                                  </a:lnTo>
                                  <a:lnTo>
                                    <a:pt x="112" y="281"/>
                                  </a:lnTo>
                                  <a:lnTo>
                                    <a:pt x="95" y="311"/>
                                  </a:lnTo>
                                  <a:lnTo>
                                    <a:pt x="80" y="340"/>
                                  </a:lnTo>
                                  <a:lnTo>
                                    <a:pt x="66" y="370"/>
                                  </a:lnTo>
                                  <a:lnTo>
                                    <a:pt x="53" y="398"/>
                                  </a:lnTo>
                                  <a:lnTo>
                                    <a:pt x="42" y="427"/>
                                  </a:lnTo>
                                  <a:lnTo>
                                    <a:pt x="32" y="456"/>
                                  </a:lnTo>
                                  <a:lnTo>
                                    <a:pt x="23" y="484"/>
                                  </a:lnTo>
                                  <a:lnTo>
                                    <a:pt x="17" y="512"/>
                                  </a:lnTo>
                                  <a:lnTo>
                                    <a:pt x="11" y="539"/>
                                  </a:lnTo>
                                  <a:lnTo>
                                    <a:pt x="6" y="567"/>
                                  </a:lnTo>
                                  <a:lnTo>
                                    <a:pt x="2" y="594"/>
                                  </a:lnTo>
                                  <a:lnTo>
                                    <a:pt x="0" y="620"/>
                                  </a:lnTo>
                                  <a:lnTo>
                                    <a:pt x="0" y="647"/>
                                  </a:lnTo>
                                  <a:lnTo>
                                    <a:pt x="0" y="674"/>
                                  </a:lnTo>
                                  <a:lnTo>
                                    <a:pt x="1" y="699"/>
                                  </a:lnTo>
                                  <a:lnTo>
                                    <a:pt x="3" y="723"/>
                                  </a:lnTo>
                                  <a:lnTo>
                                    <a:pt x="8" y="749"/>
                                  </a:lnTo>
                                  <a:lnTo>
                                    <a:pt x="12" y="772"/>
                                  </a:lnTo>
                                  <a:lnTo>
                                    <a:pt x="18" y="797"/>
                                  </a:lnTo>
                                  <a:lnTo>
                                    <a:pt x="25" y="820"/>
                                  </a:lnTo>
                                  <a:lnTo>
                                    <a:pt x="33" y="843"/>
                                  </a:lnTo>
                                  <a:lnTo>
                                    <a:pt x="42" y="866"/>
                                  </a:lnTo>
                                  <a:lnTo>
                                    <a:pt x="52" y="888"/>
                                  </a:lnTo>
                                  <a:lnTo>
                                    <a:pt x="63" y="909"/>
                                  </a:lnTo>
                                  <a:lnTo>
                                    <a:pt x="75" y="929"/>
                                  </a:lnTo>
                                  <a:lnTo>
                                    <a:pt x="88" y="950"/>
                                  </a:lnTo>
                                  <a:lnTo>
                                    <a:pt x="96" y="948"/>
                                  </a:lnTo>
                                  <a:lnTo>
                                    <a:pt x="109" y="942"/>
                                  </a:lnTo>
                                  <a:lnTo>
                                    <a:pt x="128" y="933"/>
                                  </a:lnTo>
                                  <a:lnTo>
                                    <a:pt x="151" y="921"/>
                                  </a:lnTo>
                                  <a:lnTo>
                                    <a:pt x="181" y="907"/>
                                  </a:lnTo>
                                  <a:lnTo>
                                    <a:pt x="216" y="890"/>
                                  </a:lnTo>
                                  <a:lnTo>
                                    <a:pt x="255" y="871"/>
                                  </a:lnTo>
                                  <a:lnTo>
                                    <a:pt x="300" y="850"/>
                                  </a:lnTo>
                                  <a:lnTo>
                                    <a:pt x="330" y="858"/>
                                  </a:lnTo>
                                  <a:lnTo>
                                    <a:pt x="359" y="862"/>
                                  </a:lnTo>
                                  <a:lnTo>
                                    <a:pt x="389" y="866"/>
                                  </a:lnTo>
                                  <a:lnTo>
                                    <a:pt x="419" y="868"/>
                                  </a:lnTo>
                                  <a:lnTo>
                                    <a:pt x="450" y="868"/>
                                  </a:lnTo>
                                  <a:lnTo>
                                    <a:pt x="480" y="866"/>
                                  </a:lnTo>
                                  <a:lnTo>
                                    <a:pt x="510" y="863"/>
                                  </a:lnTo>
                                  <a:lnTo>
                                    <a:pt x="540" y="859"/>
                                  </a:lnTo>
                                  <a:lnTo>
                                    <a:pt x="570" y="854"/>
                                  </a:lnTo>
                                  <a:lnTo>
                                    <a:pt x="598" y="848"/>
                                  </a:lnTo>
                                  <a:lnTo>
                                    <a:pt x="628" y="840"/>
                                  </a:lnTo>
                                  <a:lnTo>
                                    <a:pt x="657" y="832"/>
                                  </a:lnTo>
                                  <a:lnTo>
                                    <a:pt x="685" y="823"/>
                                  </a:lnTo>
                                  <a:lnTo>
                                    <a:pt x="714" y="814"/>
                                  </a:lnTo>
                                  <a:lnTo>
                                    <a:pt x="741" y="805"/>
                                  </a:lnTo>
                                  <a:lnTo>
                                    <a:pt x="768" y="793"/>
                                  </a:lnTo>
                                  <a:lnTo>
                                    <a:pt x="812" y="886"/>
                                  </a:lnTo>
                                  <a:lnTo>
                                    <a:pt x="804" y="897"/>
                                  </a:lnTo>
                                  <a:lnTo>
                                    <a:pt x="796" y="907"/>
                                  </a:lnTo>
                                  <a:lnTo>
                                    <a:pt x="777" y="941"/>
                                  </a:lnTo>
                                  <a:lnTo>
                                    <a:pt x="759" y="975"/>
                                  </a:lnTo>
                                  <a:lnTo>
                                    <a:pt x="744" y="1010"/>
                                  </a:lnTo>
                                  <a:lnTo>
                                    <a:pt x="728" y="1043"/>
                                  </a:lnTo>
                                  <a:lnTo>
                                    <a:pt x="716" y="1076"/>
                                  </a:lnTo>
                                  <a:lnTo>
                                    <a:pt x="704" y="1109"/>
                                  </a:lnTo>
                                  <a:lnTo>
                                    <a:pt x="694" y="1142"/>
                                  </a:lnTo>
                                  <a:lnTo>
                                    <a:pt x="685" y="1174"/>
                                  </a:lnTo>
                                  <a:lnTo>
                                    <a:pt x="677" y="1205"/>
                                  </a:lnTo>
                                  <a:lnTo>
                                    <a:pt x="671" y="1237"/>
                                  </a:lnTo>
                                  <a:lnTo>
                                    <a:pt x="666" y="1267"/>
                                  </a:lnTo>
                                  <a:lnTo>
                                    <a:pt x="663" y="1298"/>
                                  </a:lnTo>
                                  <a:lnTo>
                                    <a:pt x="660" y="1328"/>
                                  </a:lnTo>
                                  <a:lnTo>
                                    <a:pt x="658" y="1358"/>
                                  </a:lnTo>
                                  <a:lnTo>
                                    <a:pt x="658" y="1387"/>
                                  </a:lnTo>
                                  <a:lnTo>
                                    <a:pt x="660" y="1415"/>
                                  </a:lnTo>
                                  <a:lnTo>
                                    <a:pt x="662" y="1444"/>
                                  </a:lnTo>
                                  <a:lnTo>
                                    <a:pt x="665" y="1470"/>
                                  </a:lnTo>
                                  <a:lnTo>
                                    <a:pt x="669" y="1497"/>
                                  </a:lnTo>
                                  <a:lnTo>
                                    <a:pt x="675" y="1524"/>
                                  </a:lnTo>
                                  <a:lnTo>
                                    <a:pt x="682" y="1549"/>
                                  </a:lnTo>
                                  <a:lnTo>
                                    <a:pt x="688" y="1575"/>
                                  </a:lnTo>
                                  <a:lnTo>
                                    <a:pt x="697" y="1599"/>
                                  </a:lnTo>
                                  <a:lnTo>
                                    <a:pt x="706" y="1622"/>
                                  </a:lnTo>
                                  <a:lnTo>
                                    <a:pt x="716" y="1646"/>
                                  </a:lnTo>
                                  <a:lnTo>
                                    <a:pt x="727" y="1668"/>
                                  </a:lnTo>
                                  <a:lnTo>
                                    <a:pt x="739" y="1689"/>
                                  </a:lnTo>
                                  <a:lnTo>
                                    <a:pt x="753" y="1710"/>
                                  </a:lnTo>
                                  <a:lnTo>
                                    <a:pt x="766" y="1730"/>
                                  </a:lnTo>
                                  <a:lnTo>
                                    <a:pt x="779" y="1749"/>
                                  </a:lnTo>
                                  <a:lnTo>
                                    <a:pt x="795" y="1768"/>
                                  </a:lnTo>
                                  <a:lnTo>
                                    <a:pt x="810" y="1785"/>
                                  </a:lnTo>
                                  <a:lnTo>
                                    <a:pt x="818" y="1778"/>
                                  </a:lnTo>
                                  <a:lnTo>
                                    <a:pt x="832" y="1768"/>
                                  </a:lnTo>
                                  <a:lnTo>
                                    <a:pt x="848" y="1753"/>
                                  </a:lnTo>
                                  <a:lnTo>
                                    <a:pt x="870" y="1736"/>
                                  </a:lnTo>
                                  <a:lnTo>
                                    <a:pt x="896" y="1716"/>
                                  </a:lnTo>
                                  <a:lnTo>
                                    <a:pt x="926" y="1693"/>
                                  </a:lnTo>
                                  <a:lnTo>
                                    <a:pt x="959" y="1670"/>
                                  </a:lnTo>
                                  <a:lnTo>
                                    <a:pt x="995" y="1643"/>
                                  </a:lnTo>
                                  <a:lnTo>
                                    <a:pt x="1026" y="1642"/>
                                  </a:lnTo>
                                  <a:lnTo>
                                    <a:pt x="1058" y="1640"/>
                                  </a:lnTo>
                                  <a:lnTo>
                                    <a:pt x="1089" y="1637"/>
                                  </a:lnTo>
                                  <a:lnTo>
                                    <a:pt x="1119" y="1631"/>
                                  </a:lnTo>
                                  <a:lnTo>
                                    <a:pt x="1149" y="1625"/>
                                  </a:lnTo>
                                  <a:lnTo>
                                    <a:pt x="1179" y="1617"/>
                                  </a:lnTo>
                                  <a:lnTo>
                                    <a:pt x="1209" y="1608"/>
                                  </a:lnTo>
                                  <a:lnTo>
                                    <a:pt x="1237" y="1598"/>
                                  </a:lnTo>
                                  <a:lnTo>
                                    <a:pt x="1266" y="1587"/>
                                  </a:lnTo>
                                  <a:lnTo>
                                    <a:pt x="1293" y="1575"/>
                                  </a:lnTo>
                                  <a:lnTo>
                                    <a:pt x="1321" y="1561"/>
                                  </a:lnTo>
                                  <a:lnTo>
                                    <a:pt x="1348" y="1548"/>
                                  </a:lnTo>
                                  <a:lnTo>
                                    <a:pt x="1373" y="1534"/>
                                  </a:lnTo>
                                  <a:lnTo>
                                    <a:pt x="1399" y="1519"/>
                                  </a:lnTo>
                                  <a:lnTo>
                                    <a:pt x="1424" y="1504"/>
                                  </a:lnTo>
                                  <a:lnTo>
                                    <a:pt x="1448" y="1488"/>
                                  </a:lnTo>
                                  <a:lnTo>
                                    <a:pt x="1556" y="1628"/>
                                  </a:lnTo>
                                  <a:lnTo>
                                    <a:pt x="1639" y="1733"/>
                                  </a:lnTo>
                                  <a:lnTo>
                                    <a:pt x="1698" y="1809"/>
                                  </a:lnTo>
                                  <a:lnTo>
                                    <a:pt x="1741" y="1860"/>
                                  </a:lnTo>
                                  <a:lnTo>
                                    <a:pt x="1766" y="1891"/>
                                  </a:lnTo>
                                  <a:lnTo>
                                    <a:pt x="1781" y="1906"/>
                                  </a:lnTo>
                                  <a:lnTo>
                                    <a:pt x="1787" y="1912"/>
                                  </a:lnTo>
                                  <a:lnTo>
                                    <a:pt x="1788" y="1913"/>
                                  </a:lnTo>
                                  <a:lnTo>
                                    <a:pt x="1793" y="1908"/>
                                  </a:lnTo>
                                  <a:lnTo>
                                    <a:pt x="1806" y="1895"/>
                                  </a:lnTo>
                                  <a:lnTo>
                                    <a:pt x="1824" y="1876"/>
                                  </a:lnTo>
                                  <a:lnTo>
                                    <a:pt x="1845" y="1857"/>
                                  </a:lnTo>
                                  <a:lnTo>
                                    <a:pt x="1873" y="1824"/>
                                  </a:lnTo>
                                  <a:lnTo>
                                    <a:pt x="1898" y="1794"/>
                                  </a:lnTo>
                                  <a:lnTo>
                                    <a:pt x="1922" y="1766"/>
                                  </a:lnTo>
                                  <a:lnTo>
                                    <a:pt x="1942" y="1738"/>
                                  </a:lnTo>
                                  <a:lnTo>
                                    <a:pt x="1960" y="1710"/>
                                  </a:lnTo>
                                  <a:lnTo>
                                    <a:pt x="1976" y="1684"/>
                                  </a:lnTo>
                                  <a:lnTo>
                                    <a:pt x="1990" y="1659"/>
                                  </a:lnTo>
                                  <a:lnTo>
                                    <a:pt x="2003" y="1636"/>
                                  </a:lnTo>
                                  <a:lnTo>
                                    <a:pt x="2014" y="1612"/>
                                  </a:lnTo>
                                  <a:lnTo>
                                    <a:pt x="2023" y="1590"/>
                                  </a:lnTo>
                                  <a:lnTo>
                                    <a:pt x="2029" y="1570"/>
                                  </a:lnTo>
                                  <a:lnTo>
                                    <a:pt x="2036" y="1550"/>
                                  </a:lnTo>
                                  <a:lnTo>
                                    <a:pt x="2040" y="1531"/>
                                  </a:lnTo>
                                  <a:lnTo>
                                    <a:pt x="2044" y="1514"/>
                                  </a:lnTo>
                                  <a:lnTo>
                                    <a:pt x="2046" y="1497"/>
                                  </a:lnTo>
                                  <a:lnTo>
                                    <a:pt x="2047" y="1480"/>
                                  </a:lnTo>
                                  <a:lnTo>
                                    <a:pt x="2047" y="1466"/>
                                  </a:lnTo>
                                  <a:lnTo>
                                    <a:pt x="2046" y="1453"/>
                                  </a:lnTo>
                                  <a:lnTo>
                                    <a:pt x="2045" y="1439"/>
                                  </a:lnTo>
                                  <a:lnTo>
                                    <a:pt x="2044" y="1427"/>
                                  </a:lnTo>
                                  <a:lnTo>
                                    <a:pt x="2038" y="1407"/>
                                  </a:lnTo>
                                  <a:lnTo>
                                    <a:pt x="2033" y="1390"/>
                                  </a:lnTo>
                                  <a:lnTo>
                                    <a:pt x="2020" y="1368"/>
                                  </a:lnTo>
                                  <a:lnTo>
                                    <a:pt x="2015" y="136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2">
                                <a:alpha val="57000"/>
                              </a:schemeClr>
                            </a:solidFill>
                            <a:ln>
                              <a:noFill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17" name="Volný tvar 17"/>
                          <wps:cNvSpPr>
                            <a:spLocks/>
                          </wps:cNvSpPr>
                          <wps:spPr bwMode="auto">
                            <a:xfrm rot="1343236">
                              <a:off x="4072593" y="1615830"/>
                              <a:ext cx="671395" cy="480727"/>
                            </a:xfrm>
                            <a:custGeom>
                              <a:avLst/>
                              <a:gdLst>
                                <a:gd name="T0" fmla="*/ 2851 w 3095"/>
                                <a:gd name="T1" fmla="*/ 1551 h 2224"/>
                                <a:gd name="T2" fmla="*/ 2933 w 3095"/>
                                <a:gd name="T3" fmla="*/ 1269 h 2224"/>
                                <a:gd name="T4" fmla="*/ 3091 w 3095"/>
                                <a:gd name="T5" fmla="*/ 1226 h 2224"/>
                                <a:gd name="T6" fmla="*/ 3044 w 3095"/>
                                <a:gd name="T7" fmla="*/ 1052 h 2224"/>
                                <a:gd name="T8" fmla="*/ 2953 w 3095"/>
                                <a:gd name="T9" fmla="*/ 876 h 2224"/>
                                <a:gd name="T10" fmla="*/ 2834 w 3095"/>
                                <a:gd name="T11" fmla="*/ 726 h 2224"/>
                                <a:gd name="T12" fmla="*/ 2700 w 3095"/>
                                <a:gd name="T13" fmla="*/ 616 h 2224"/>
                                <a:gd name="T14" fmla="*/ 2556 w 3095"/>
                                <a:gd name="T15" fmla="*/ 542 h 2224"/>
                                <a:gd name="T16" fmla="*/ 2441 w 3095"/>
                                <a:gd name="T17" fmla="*/ 379 h 2224"/>
                                <a:gd name="T18" fmla="*/ 2450 w 3095"/>
                                <a:gd name="T19" fmla="*/ 210 h 2224"/>
                                <a:gd name="T20" fmla="*/ 2287 w 3095"/>
                                <a:gd name="T21" fmla="*/ 216 h 2224"/>
                                <a:gd name="T22" fmla="*/ 2080 w 3095"/>
                                <a:gd name="T23" fmla="*/ 259 h 2224"/>
                                <a:gd name="T24" fmla="*/ 1905 w 3095"/>
                                <a:gd name="T25" fmla="*/ 326 h 2224"/>
                                <a:gd name="T26" fmla="*/ 1761 w 3095"/>
                                <a:gd name="T27" fmla="*/ 412 h 2224"/>
                                <a:gd name="T28" fmla="*/ 1645 w 3095"/>
                                <a:gd name="T29" fmla="*/ 515 h 2224"/>
                                <a:gd name="T30" fmla="*/ 1526 w 3095"/>
                                <a:gd name="T31" fmla="*/ 528 h 2224"/>
                                <a:gd name="T32" fmla="*/ 1390 w 3095"/>
                                <a:gd name="T33" fmla="*/ 474 h 2224"/>
                                <a:gd name="T34" fmla="*/ 1062 w 3095"/>
                                <a:gd name="T35" fmla="*/ 958 h 2224"/>
                                <a:gd name="T36" fmla="*/ 1133 w 3095"/>
                                <a:gd name="T37" fmla="*/ 822 h 2224"/>
                                <a:gd name="T38" fmla="*/ 1436 w 3095"/>
                                <a:gd name="T39" fmla="*/ 277 h 2224"/>
                                <a:gd name="T40" fmla="*/ 1522 w 3095"/>
                                <a:gd name="T41" fmla="*/ 103 h 2224"/>
                                <a:gd name="T42" fmla="*/ 1335 w 3095"/>
                                <a:gd name="T43" fmla="*/ 23 h 2224"/>
                                <a:gd name="T44" fmla="*/ 976 w 3095"/>
                                <a:gd name="T45" fmla="*/ 4 h 2224"/>
                                <a:gd name="T46" fmla="*/ 651 w 3095"/>
                                <a:gd name="T47" fmla="*/ 65 h 2224"/>
                                <a:gd name="T48" fmla="*/ 392 w 3095"/>
                                <a:gd name="T49" fmla="*/ 194 h 2224"/>
                                <a:gd name="T50" fmla="*/ 201 w 3095"/>
                                <a:gd name="T51" fmla="*/ 374 h 2224"/>
                                <a:gd name="T52" fmla="*/ 126 w 3095"/>
                                <a:gd name="T53" fmla="*/ 549 h 2224"/>
                                <a:gd name="T54" fmla="*/ 611 w 3095"/>
                                <a:gd name="T55" fmla="*/ 870 h 2224"/>
                                <a:gd name="T56" fmla="*/ 452 w 3095"/>
                                <a:gd name="T57" fmla="*/ 778 h 2224"/>
                                <a:gd name="T58" fmla="*/ 26 w 3095"/>
                                <a:gd name="T59" fmla="*/ 538 h 2224"/>
                                <a:gd name="T60" fmla="*/ 48 w 3095"/>
                                <a:gd name="T61" fmla="*/ 570 h 2224"/>
                                <a:gd name="T62" fmla="*/ 440 w 3095"/>
                                <a:gd name="T63" fmla="*/ 980 h 2224"/>
                                <a:gd name="T64" fmla="*/ 762 w 3095"/>
                                <a:gd name="T65" fmla="*/ 1291 h 2224"/>
                                <a:gd name="T66" fmla="*/ 805 w 3095"/>
                                <a:gd name="T67" fmla="*/ 1320 h 2224"/>
                                <a:gd name="T68" fmla="*/ 940 w 3095"/>
                                <a:gd name="T69" fmla="*/ 1122 h 2224"/>
                                <a:gd name="T70" fmla="*/ 507 w 3095"/>
                                <a:gd name="T71" fmla="*/ 1881 h 2224"/>
                                <a:gd name="T72" fmla="*/ 431 w 3095"/>
                                <a:gd name="T73" fmla="*/ 2040 h 2224"/>
                                <a:gd name="T74" fmla="*/ 456 w 3095"/>
                                <a:gd name="T75" fmla="*/ 2081 h 2224"/>
                                <a:gd name="T76" fmla="*/ 674 w 3095"/>
                                <a:gd name="T77" fmla="*/ 2167 h 2224"/>
                                <a:gd name="T78" fmla="*/ 992 w 3095"/>
                                <a:gd name="T79" fmla="*/ 2224 h 2224"/>
                                <a:gd name="T80" fmla="*/ 1192 w 3095"/>
                                <a:gd name="T81" fmla="*/ 2197 h 2224"/>
                                <a:gd name="T82" fmla="*/ 1299 w 3095"/>
                                <a:gd name="T83" fmla="*/ 2134 h 2224"/>
                                <a:gd name="T84" fmla="*/ 1375 w 3095"/>
                                <a:gd name="T85" fmla="*/ 2050 h 2224"/>
                                <a:gd name="T86" fmla="*/ 1557 w 3095"/>
                                <a:gd name="T87" fmla="*/ 1836 h 2224"/>
                                <a:gd name="T88" fmla="*/ 1706 w 3095"/>
                                <a:gd name="T89" fmla="*/ 1590 h 2224"/>
                                <a:gd name="T90" fmla="*/ 1607 w 3095"/>
                                <a:gd name="T91" fmla="*/ 1504 h 2224"/>
                                <a:gd name="T92" fmla="*/ 1261 w 3095"/>
                                <a:gd name="T93" fmla="*/ 1279 h 2224"/>
                                <a:gd name="T94" fmla="*/ 1823 w 3095"/>
                                <a:gd name="T95" fmla="*/ 1591 h 2224"/>
                                <a:gd name="T96" fmla="*/ 1918 w 3095"/>
                                <a:gd name="T97" fmla="*/ 1618 h 2224"/>
                                <a:gd name="T98" fmla="*/ 1924 w 3095"/>
                                <a:gd name="T99" fmla="*/ 1301 h 2224"/>
                                <a:gd name="T100" fmla="*/ 1927 w 3095"/>
                                <a:gd name="T101" fmla="*/ 1113 h 2224"/>
                                <a:gd name="T102" fmla="*/ 2077 w 3095"/>
                                <a:gd name="T103" fmla="*/ 1197 h 2224"/>
                                <a:gd name="T104" fmla="*/ 2230 w 3095"/>
                                <a:gd name="T105" fmla="*/ 1250 h 2224"/>
                                <a:gd name="T106" fmla="*/ 2075 w 3095"/>
                                <a:gd name="T107" fmla="*/ 1899 h 2224"/>
                                <a:gd name="T108" fmla="*/ 2188 w 3095"/>
                                <a:gd name="T109" fmla="*/ 1916 h 2224"/>
                                <a:gd name="T110" fmla="*/ 2482 w 3095"/>
                                <a:gd name="T111" fmla="*/ 1899 h 2224"/>
                                <a:gd name="T112" fmla="*/ 2660 w 3095"/>
                                <a:gd name="T113" fmla="*/ 1835 h 2224"/>
                                <a:gd name="T114" fmla="*/ 2748 w 3095"/>
                                <a:gd name="T115" fmla="*/ 1757 h 2224"/>
                                <a:gd name="T116" fmla="*/ 2783 w 3095"/>
                                <a:gd name="T117" fmla="*/ 1688 h 22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3095" h="2224">
                                  <a:moveTo>
                                    <a:pt x="2783" y="1688"/>
                                  </a:moveTo>
                                  <a:lnTo>
                                    <a:pt x="2788" y="1679"/>
                                  </a:lnTo>
                                  <a:lnTo>
                                    <a:pt x="2803" y="1652"/>
                                  </a:lnTo>
                                  <a:lnTo>
                                    <a:pt x="2814" y="1632"/>
                                  </a:lnTo>
                                  <a:lnTo>
                                    <a:pt x="2825" y="1608"/>
                                  </a:lnTo>
                                  <a:lnTo>
                                    <a:pt x="2837" y="1581"/>
                                  </a:lnTo>
                                  <a:lnTo>
                                    <a:pt x="2851" y="1551"/>
                                  </a:lnTo>
                                  <a:lnTo>
                                    <a:pt x="2864" y="1517"/>
                                  </a:lnTo>
                                  <a:lnTo>
                                    <a:pt x="2877" y="1481"/>
                                  </a:lnTo>
                                  <a:lnTo>
                                    <a:pt x="2891" y="1443"/>
                                  </a:lnTo>
                                  <a:lnTo>
                                    <a:pt x="2903" y="1402"/>
                                  </a:lnTo>
                                  <a:lnTo>
                                    <a:pt x="2914" y="1359"/>
                                  </a:lnTo>
                                  <a:lnTo>
                                    <a:pt x="2924" y="1314"/>
                                  </a:lnTo>
                                  <a:lnTo>
                                    <a:pt x="2933" y="1269"/>
                                  </a:lnTo>
                                  <a:lnTo>
                                    <a:pt x="2939" y="1221"/>
                                  </a:lnTo>
                                  <a:lnTo>
                                    <a:pt x="3029" y="1238"/>
                                  </a:lnTo>
                                  <a:lnTo>
                                    <a:pt x="3075" y="1246"/>
                                  </a:lnTo>
                                  <a:lnTo>
                                    <a:pt x="3093" y="1249"/>
                                  </a:lnTo>
                                  <a:lnTo>
                                    <a:pt x="3095" y="1250"/>
                                  </a:lnTo>
                                  <a:lnTo>
                                    <a:pt x="3094" y="1243"/>
                                  </a:lnTo>
                                  <a:lnTo>
                                    <a:pt x="3091" y="1226"/>
                                  </a:lnTo>
                                  <a:lnTo>
                                    <a:pt x="3087" y="1198"/>
                                  </a:lnTo>
                                  <a:lnTo>
                                    <a:pt x="3079" y="1162"/>
                                  </a:lnTo>
                                  <a:lnTo>
                                    <a:pt x="3074" y="1142"/>
                                  </a:lnTo>
                                  <a:lnTo>
                                    <a:pt x="3068" y="1121"/>
                                  </a:lnTo>
                                  <a:lnTo>
                                    <a:pt x="3060" y="1099"/>
                                  </a:lnTo>
                                  <a:lnTo>
                                    <a:pt x="3053" y="1076"/>
                                  </a:lnTo>
                                  <a:lnTo>
                                    <a:pt x="3044" y="1052"/>
                                  </a:lnTo>
                                  <a:lnTo>
                                    <a:pt x="3034" y="1028"/>
                                  </a:lnTo>
                                  <a:lnTo>
                                    <a:pt x="3023" y="1005"/>
                                  </a:lnTo>
                                  <a:lnTo>
                                    <a:pt x="3009" y="980"/>
                                  </a:lnTo>
                                  <a:lnTo>
                                    <a:pt x="2996" y="953"/>
                                  </a:lnTo>
                                  <a:lnTo>
                                    <a:pt x="2982" y="926"/>
                                  </a:lnTo>
                                  <a:lnTo>
                                    <a:pt x="2967" y="900"/>
                                  </a:lnTo>
                                  <a:lnTo>
                                    <a:pt x="2953" y="876"/>
                                  </a:lnTo>
                                  <a:lnTo>
                                    <a:pt x="2936" y="852"/>
                                  </a:lnTo>
                                  <a:lnTo>
                                    <a:pt x="2921" y="829"/>
                                  </a:lnTo>
                                  <a:lnTo>
                                    <a:pt x="2904" y="807"/>
                                  </a:lnTo>
                                  <a:lnTo>
                                    <a:pt x="2887" y="786"/>
                                  </a:lnTo>
                                  <a:lnTo>
                                    <a:pt x="2869" y="765"/>
                                  </a:lnTo>
                                  <a:lnTo>
                                    <a:pt x="2852" y="745"/>
                                  </a:lnTo>
                                  <a:lnTo>
                                    <a:pt x="2834" y="726"/>
                                  </a:lnTo>
                                  <a:lnTo>
                                    <a:pt x="2815" y="708"/>
                                  </a:lnTo>
                                  <a:lnTo>
                                    <a:pt x="2796" y="691"/>
                                  </a:lnTo>
                                  <a:lnTo>
                                    <a:pt x="2777" y="675"/>
                                  </a:lnTo>
                                  <a:lnTo>
                                    <a:pt x="2758" y="658"/>
                                  </a:lnTo>
                                  <a:lnTo>
                                    <a:pt x="2739" y="644"/>
                                  </a:lnTo>
                                  <a:lnTo>
                                    <a:pt x="2719" y="630"/>
                                  </a:lnTo>
                                  <a:lnTo>
                                    <a:pt x="2700" y="616"/>
                                  </a:lnTo>
                                  <a:lnTo>
                                    <a:pt x="2679" y="603"/>
                                  </a:lnTo>
                                  <a:lnTo>
                                    <a:pt x="2659" y="591"/>
                                  </a:lnTo>
                                  <a:lnTo>
                                    <a:pt x="2639" y="580"/>
                                  </a:lnTo>
                                  <a:lnTo>
                                    <a:pt x="2619" y="570"/>
                                  </a:lnTo>
                                  <a:lnTo>
                                    <a:pt x="2598" y="560"/>
                                  </a:lnTo>
                                  <a:lnTo>
                                    <a:pt x="2578" y="550"/>
                                  </a:lnTo>
                                  <a:lnTo>
                                    <a:pt x="2556" y="542"/>
                                  </a:lnTo>
                                  <a:lnTo>
                                    <a:pt x="2536" y="533"/>
                                  </a:lnTo>
                                  <a:lnTo>
                                    <a:pt x="2515" y="526"/>
                                  </a:lnTo>
                                  <a:lnTo>
                                    <a:pt x="2495" y="520"/>
                                  </a:lnTo>
                                  <a:lnTo>
                                    <a:pt x="2454" y="508"/>
                                  </a:lnTo>
                                  <a:lnTo>
                                    <a:pt x="2414" y="499"/>
                                  </a:lnTo>
                                  <a:lnTo>
                                    <a:pt x="2429" y="434"/>
                                  </a:lnTo>
                                  <a:lnTo>
                                    <a:pt x="2441" y="379"/>
                                  </a:lnTo>
                                  <a:lnTo>
                                    <a:pt x="2451" y="332"/>
                                  </a:lnTo>
                                  <a:lnTo>
                                    <a:pt x="2459" y="293"/>
                                  </a:lnTo>
                                  <a:lnTo>
                                    <a:pt x="2464" y="262"/>
                                  </a:lnTo>
                                  <a:lnTo>
                                    <a:pt x="2469" y="240"/>
                                  </a:lnTo>
                                  <a:lnTo>
                                    <a:pt x="2471" y="223"/>
                                  </a:lnTo>
                                  <a:lnTo>
                                    <a:pt x="2471" y="216"/>
                                  </a:lnTo>
                                  <a:lnTo>
                                    <a:pt x="2450" y="210"/>
                                  </a:lnTo>
                                  <a:lnTo>
                                    <a:pt x="2427" y="207"/>
                                  </a:lnTo>
                                  <a:lnTo>
                                    <a:pt x="2403" y="206"/>
                                  </a:lnTo>
                                  <a:lnTo>
                                    <a:pt x="2379" y="205"/>
                                  </a:lnTo>
                                  <a:lnTo>
                                    <a:pt x="2356" y="206"/>
                                  </a:lnTo>
                                  <a:lnTo>
                                    <a:pt x="2332" y="207"/>
                                  </a:lnTo>
                                  <a:lnTo>
                                    <a:pt x="2309" y="210"/>
                                  </a:lnTo>
                                  <a:lnTo>
                                    <a:pt x="2287" y="216"/>
                                  </a:lnTo>
                                  <a:lnTo>
                                    <a:pt x="2256" y="220"/>
                                  </a:lnTo>
                                  <a:lnTo>
                                    <a:pt x="2225" y="225"/>
                                  </a:lnTo>
                                  <a:lnTo>
                                    <a:pt x="2195" y="231"/>
                                  </a:lnTo>
                                  <a:lnTo>
                                    <a:pt x="2165" y="237"/>
                                  </a:lnTo>
                                  <a:lnTo>
                                    <a:pt x="2136" y="243"/>
                                  </a:lnTo>
                                  <a:lnTo>
                                    <a:pt x="2108" y="251"/>
                                  </a:lnTo>
                                  <a:lnTo>
                                    <a:pt x="2080" y="259"/>
                                  </a:lnTo>
                                  <a:lnTo>
                                    <a:pt x="2054" y="267"/>
                                  </a:lnTo>
                                  <a:lnTo>
                                    <a:pt x="2027" y="276"/>
                                  </a:lnTo>
                                  <a:lnTo>
                                    <a:pt x="2001" y="285"/>
                                  </a:lnTo>
                                  <a:lnTo>
                                    <a:pt x="1977" y="295"/>
                                  </a:lnTo>
                                  <a:lnTo>
                                    <a:pt x="1953" y="303"/>
                                  </a:lnTo>
                                  <a:lnTo>
                                    <a:pt x="1928" y="314"/>
                                  </a:lnTo>
                                  <a:lnTo>
                                    <a:pt x="1905" y="326"/>
                                  </a:lnTo>
                                  <a:lnTo>
                                    <a:pt x="1883" y="337"/>
                                  </a:lnTo>
                                  <a:lnTo>
                                    <a:pt x="1860" y="348"/>
                                  </a:lnTo>
                                  <a:lnTo>
                                    <a:pt x="1839" y="360"/>
                                  </a:lnTo>
                                  <a:lnTo>
                                    <a:pt x="1818" y="372"/>
                                  </a:lnTo>
                                  <a:lnTo>
                                    <a:pt x="1798" y="385"/>
                                  </a:lnTo>
                                  <a:lnTo>
                                    <a:pt x="1779" y="399"/>
                                  </a:lnTo>
                                  <a:lnTo>
                                    <a:pt x="1761" y="412"/>
                                  </a:lnTo>
                                  <a:lnTo>
                                    <a:pt x="1742" y="425"/>
                                  </a:lnTo>
                                  <a:lnTo>
                                    <a:pt x="1725" y="440"/>
                                  </a:lnTo>
                                  <a:lnTo>
                                    <a:pt x="1707" y="454"/>
                                  </a:lnTo>
                                  <a:lnTo>
                                    <a:pt x="1691" y="469"/>
                                  </a:lnTo>
                                  <a:lnTo>
                                    <a:pt x="1675" y="484"/>
                                  </a:lnTo>
                                  <a:lnTo>
                                    <a:pt x="1660" y="500"/>
                                  </a:lnTo>
                                  <a:lnTo>
                                    <a:pt x="1645" y="515"/>
                                  </a:lnTo>
                                  <a:lnTo>
                                    <a:pt x="1631" y="531"/>
                                  </a:lnTo>
                                  <a:lnTo>
                                    <a:pt x="1617" y="548"/>
                                  </a:lnTo>
                                  <a:lnTo>
                                    <a:pt x="1604" y="563"/>
                                  </a:lnTo>
                                  <a:lnTo>
                                    <a:pt x="1592" y="580"/>
                                  </a:lnTo>
                                  <a:lnTo>
                                    <a:pt x="1571" y="562"/>
                                  </a:lnTo>
                                  <a:lnTo>
                                    <a:pt x="1549" y="544"/>
                                  </a:lnTo>
                                  <a:lnTo>
                                    <a:pt x="1526" y="528"/>
                                  </a:lnTo>
                                  <a:lnTo>
                                    <a:pt x="1504" y="512"/>
                                  </a:lnTo>
                                  <a:lnTo>
                                    <a:pt x="1481" y="496"/>
                                  </a:lnTo>
                                  <a:lnTo>
                                    <a:pt x="1456" y="482"/>
                                  </a:lnTo>
                                  <a:lnTo>
                                    <a:pt x="1433" y="469"/>
                                  </a:lnTo>
                                  <a:lnTo>
                                    <a:pt x="1409" y="457"/>
                                  </a:lnTo>
                                  <a:lnTo>
                                    <a:pt x="1401" y="462"/>
                                  </a:lnTo>
                                  <a:lnTo>
                                    <a:pt x="1390" y="474"/>
                                  </a:lnTo>
                                  <a:lnTo>
                                    <a:pt x="1374" y="493"/>
                                  </a:lnTo>
                                  <a:lnTo>
                                    <a:pt x="1357" y="518"/>
                                  </a:lnTo>
                                  <a:lnTo>
                                    <a:pt x="1311" y="581"/>
                                  </a:lnTo>
                                  <a:lnTo>
                                    <a:pt x="1257" y="660"/>
                                  </a:lnTo>
                                  <a:lnTo>
                                    <a:pt x="1194" y="752"/>
                                  </a:lnTo>
                                  <a:lnTo>
                                    <a:pt x="1129" y="853"/>
                                  </a:lnTo>
                                  <a:lnTo>
                                    <a:pt x="1062" y="958"/>
                                  </a:lnTo>
                                  <a:lnTo>
                                    <a:pt x="998" y="1066"/>
                                  </a:lnTo>
                                  <a:lnTo>
                                    <a:pt x="998" y="1067"/>
                                  </a:lnTo>
                                  <a:lnTo>
                                    <a:pt x="998" y="1079"/>
                                  </a:lnTo>
                                  <a:lnTo>
                                    <a:pt x="998" y="1067"/>
                                  </a:lnTo>
                                  <a:lnTo>
                                    <a:pt x="998" y="1066"/>
                                  </a:lnTo>
                                  <a:lnTo>
                                    <a:pt x="1069" y="938"/>
                                  </a:lnTo>
                                  <a:lnTo>
                                    <a:pt x="1133" y="822"/>
                                  </a:lnTo>
                                  <a:lnTo>
                                    <a:pt x="1193" y="716"/>
                                  </a:lnTo>
                                  <a:lnTo>
                                    <a:pt x="1247" y="620"/>
                                  </a:lnTo>
                                  <a:lnTo>
                                    <a:pt x="1294" y="534"/>
                                  </a:lnTo>
                                  <a:lnTo>
                                    <a:pt x="1338" y="457"/>
                                  </a:lnTo>
                                  <a:lnTo>
                                    <a:pt x="1375" y="389"/>
                                  </a:lnTo>
                                  <a:lnTo>
                                    <a:pt x="1409" y="329"/>
                                  </a:lnTo>
                                  <a:lnTo>
                                    <a:pt x="1436" y="277"/>
                                  </a:lnTo>
                                  <a:lnTo>
                                    <a:pt x="1461" y="232"/>
                                  </a:lnTo>
                                  <a:lnTo>
                                    <a:pt x="1480" y="196"/>
                                  </a:lnTo>
                                  <a:lnTo>
                                    <a:pt x="1495" y="165"/>
                                  </a:lnTo>
                                  <a:lnTo>
                                    <a:pt x="1508" y="140"/>
                                  </a:lnTo>
                                  <a:lnTo>
                                    <a:pt x="1515" y="122"/>
                                  </a:lnTo>
                                  <a:lnTo>
                                    <a:pt x="1520" y="110"/>
                                  </a:lnTo>
                                  <a:lnTo>
                                    <a:pt x="1522" y="103"/>
                                  </a:lnTo>
                                  <a:lnTo>
                                    <a:pt x="1495" y="87"/>
                                  </a:lnTo>
                                  <a:lnTo>
                                    <a:pt x="1469" y="73"/>
                                  </a:lnTo>
                                  <a:lnTo>
                                    <a:pt x="1442" y="60"/>
                                  </a:lnTo>
                                  <a:lnTo>
                                    <a:pt x="1415" y="49"/>
                                  </a:lnTo>
                                  <a:lnTo>
                                    <a:pt x="1389" y="39"/>
                                  </a:lnTo>
                                  <a:lnTo>
                                    <a:pt x="1362" y="30"/>
                                  </a:lnTo>
                                  <a:lnTo>
                                    <a:pt x="1335" y="23"/>
                                  </a:lnTo>
                                  <a:lnTo>
                                    <a:pt x="1309" y="17"/>
                                  </a:lnTo>
                                  <a:lnTo>
                                    <a:pt x="1250" y="10"/>
                                  </a:lnTo>
                                  <a:lnTo>
                                    <a:pt x="1192" y="5"/>
                                  </a:lnTo>
                                  <a:lnTo>
                                    <a:pt x="1136" y="2"/>
                                  </a:lnTo>
                                  <a:lnTo>
                                    <a:pt x="1081" y="0"/>
                                  </a:lnTo>
                                  <a:lnTo>
                                    <a:pt x="1028" y="2"/>
                                  </a:lnTo>
                                  <a:lnTo>
                                    <a:pt x="976" y="4"/>
                                  </a:lnTo>
                                  <a:lnTo>
                                    <a:pt x="925" y="7"/>
                                  </a:lnTo>
                                  <a:lnTo>
                                    <a:pt x="876" y="13"/>
                                  </a:lnTo>
                                  <a:lnTo>
                                    <a:pt x="828" y="20"/>
                                  </a:lnTo>
                                  <a:lnTo>
                                    <a:pt x="782" y="29"/>
                                  </a:lnTo>
                                  <a:lnTo>
                                    <a:pt x="736" y="39"/>
                                  </a:lnTo>
                                  <a:lnTo>
                                    <a:pt x="693" y="51"/>
                                  </a:lnTo>
                                  <a:lnTo>
                                    <a:pt x="651" y="65"/>
                                  </a:lnTo>
                                  <a:lnTo>
                                    <a:pt x="610" y="79"/>
                                  </a:lnTo>
                                  <a:lnTo>
                                    <a:pt x="570" y="96"/>
                                  </a:lnTo>
                                  <a:lnTo>
                                    <a:pt x="532" y="113"/>
                                  </a:lnTo>
                                  <a:lnTo>
                                    <a:pt x="495" y="131"/>
                                  </a:lnTo>
                                  <a:lnTo>
                                    <a:pt x="460" y="151"/>
                                  </a:lnTo>
                                  <a:lnTo>
                                    <a:pt x="425" y="171"/>
                                  </a:lnTo>
                                  <a:lnTo>
                                    <a:pt x="392" y="194"/>
                                  </a:lnTo>
                                  <a:lnTo>
                                    <a:pt x="361" y="217"/>
                                  </a:lnTo>
                                  <a:lnTo>
                                    <a:pt x="331" y="241"/>
                                  </a:lnTo>
                                  <a:lnTo>
                                    <a:pt x="302" y="266"/>
                                  </a:lnTo>
                                  <a:lnTo>
                                    <a:pt x="275" y="292"/>
                                  </a:lnTo>
                                  <a:lnTo>
                                    <a:pt x="249" y="319"/>
                                  </a:lnTo>
                                  <a:lnTo>
                                    <a:pt x="224" y="347"/>
                                  </a:lnTo>
                                  <a:lnTo>
                                    <a:pt x="201" y="374"/>
                                  </a:lnTo>
                                  <a:lnTo>
                                    <a:pt x="179" y="404"/>
                                  </a:lnTo>
                                  <a:lnTo>
                                    <a:pt x="159" y="434"/>
                                  </a:lnTo>
                                  <a:lnTo>
                                    <a:pt x="139" y="464"/>
                                  </a:lnTo>
                                  <a:lnTo>
                                    <a:pt x="121" y="495"/>
                                  </a:lnTo>
                                  <a:lnTo>
                                    <a:pt x="104" y="528"/>
                                  </a:lnTo>
                                  <a:lnTo>
                                    <a:pt x="112" y="536"/>
                                  </a:lnTo>
                                  <a:lnTo>
                                    <a:pt x="126" y="549"/>
                                  </a:lnTo>
                                  <a:lnTo>
                                    <a:pt x="142" y="563"/>
                                  </a:lnTo>
                                  <a:lnTo>
                                    <a:pt x="164" y="580"/>
                                  </a:lnTo>
                                  <a:lnTo>
                                    <a:pt x="222" y="621"/>
                                  </a:lnTo>
                                  <a:lnTo>
                                    <a:pt x="297" y="671"/>
                                  </a:lnTo>
                                  <a:lnTo>
                                    <a:pt x="386" y="730"/>
                                  </a:lnTo>
                                  <a:lnTo>
                                    <a:pt x="492" y="796"/>
                                  </a:lnTo>
                                  <a:lnTo>
                                    <a:pt x="611" y="870"/>
                                  </a:lnTo>
                                  <a:lnTo>
                                    <a:pt x="743" y="953"/>
                                  </a:lnTo>
                                  <a:lnTo>
                                    <a:pt x="732" y="946"/>
                                  </a:lnTo>
                                  <a:lnTo>
                                    <a:pt x="702" y="927"/>
                                  </a:lnTo>
                                  <a:lnTo>
                                    <a:pt x="655" y="899"/>
                                  </a:lnTo>
                                  <a:lnTo>
                                    <a:pt x="596" y="865"/>
                                  </a:lnTo>
                                  <a:lnTo>
                                    <a:pt x="527" y="824"/>
                                  </a:lnTo>
                                  <a:lnTo>
                                    <a:pt x="452" y="778"/>
                                  </a:lnTo>
                                  <a:lnTo>
                                    <a:pt x="373" y="733"/>
                                  </a:lnTo>
                                  <a:lnTo>
                                    <a:pt x="294" y="686"/>
                                  </a:lnTo>
                                  <a:lnTo>
                                    <a:pt x="219" y="643"/>
                                  </a:lnTo>
                                  <a:lnTo>
                                    <a:pt x="149" y="603"/>
                                  </a:lnTo>
                                  <a:lnTo>
                                    <a:pt x="90" y="571"/>
                                  </a:lnTo>
                                  <a:lnTo>
                                    <a:pt x="43" y="545"/>
                                  </a:lnTo>
                                  <a:lnTo>
                                    <a:pt x="26" y="538"/>
                                  </a:lnTo>
                                  <a:lnTo>
                                    <a:pt x="12" y="531"/>
                                  </a:lnTo>
                                  <a:lnTo>
                                    <a:pt x="3" y="529"/>
                                  </a:lnTo>
                                  <a:lnTo>
                                    <a:pt x="0" y="529"/>
                                  </a:lnTo>
                                  <a:lnTo>
                                    <a:pt x="3" y="533"/>
                                  </a:lnTo>
                                  <a:lnTo>
                                    <a:pt x="11" y="541"/>
                                  </a:lnTo>
                                  <a:lnTo>
                                    <a:pt x="27" y="553"/>
                                  </a:lnTo>
                                  <a:lnTo>
                                    <a:pt x="48" y="570"/>
                                  </a:lnTo>
                                  <a:lnTo>
                                    <a:pt x="66" y="586"/>
                                  </a:lnTo>
                                  <a:lnTo>
                                    <a:pt x="93" y="613"/>
                                  </a:lnTo>
                                  <a:lnTo>
                                    <a:pt x="128" y="648"/>
                                  </a:lnTo>
                                  <a:lnTo>
                                    <a:pt x="169" y="693"/>
                                  </a:lnTo>
                                  <a:lnTo>
                                    <a:pt x="269" y="798"/>
                                  </a:lnTo>
                                  <a:lnTo>
                                    <a:pt x="381" y="918"/>
                                  </a:lnTo>
                                  <a:lnTo>
                                    <a:pt x="440" y="980"/>
                                  </a:lnTo>
                                  <a:lnTo>
                                    <a:pt x="500" y="1041"/>
                                  </a:lnTo>
                                  <a:lnTo>
                                    <a:pt x="557" y="1101"/>
                                  </a:lnTo>
                                  <a:lnTo>
                                    <a:pt x="614" y="1157"/>
                                  </a:lnTo>
                                  <a:lnTo>
                                    <a:pt x="667" y="1209"/>
                                  </a:lnTo>
                                  <a:lnTo>
                                    <a:pt x="717" y="1253"/>
                                  </a:lnTo>
                                  <a:lnTo>
                                    <a:pt x="739" y="1273"/>
                                  </a:lnTo>
                                  <a:lnTo>
                                    <a:pt x="762" y="1291"/>
                                  </a:lnTo>
                                  <a:lnTo>
                                    <a:pt x="780" y="1308"/>
                                  </a:lnTo>
                                  <a:lnTo>
                                    <a:pt x="799" y="1320"/>
                                  </a:lnTo>
                                  <a:lnTo>
                                    <a:pt x="799" y="1321"/>
                                  </a:lnTo>
                                  <a:lnTo>
                                    <a:pt x="799" y="1322"/>
                                  </a:lnTo>
                                  <a:lnTo>
                                    <a:pt x="800" y="1322"/>
                                  </a:lnTo>
                                  <a:lnTo>
                                    <a:pt x="802" y="1322"/>
                                  </a:lnTo>
                                  <a:lnTo>
                                    <a:pt x="805" y="1320"/>
                                  </a:lnTo>
                                  <a:lnTo>
                                    <a:pt x="809" y="1315"/>
                                  </a:lnTo>
                                  <a:lnTo>
                                    <a:pt x="822" y="1301"/>
                                  </a:lnTo>
                                  <a:lnTo>
                                    <a:pt x="838" y="1280"/>
                                  </a:lnTo>
                                  <a:lnTo>
                                    <a:pt x="858" y="1251"/>
                                  </a:lnTo>
                                  <a:lnTo>
                                    <a:pt x="883" y="1214"/>
                                  </a:lnTo>
                                  <a:lnTo>
                                    <a:pt x="910" y="1172"/>
                                  </a:lnTo>
                                  <a:lnTo>
                                    <a:pt x="940" y="1122"/>
                                  </a:lnTo>
                                  <a:lnTo>
                                    <a:pt x="848" y="1284"/>
                                  </a:lnTo>
                                  <a:lnTo>
                                    <a:pt x="767" y="1426"/>
                                  </a:lnTo>
                                  <a:lnTo>
                                    <a:pt x="697" y="1550"/>
                                  </a:lnTo>
                                  <a:lnTo>
                                    <a:pt x="636" y="1655"/>
                                  </a:lnTo>
                                  <a:lnTo>
                                    <a:pt x="585" y="1745"/>
                                  </a:lnTo>
                                  <a:lnTo>
                                    <a:pt x="542" y="1819"/>
                                  </a:lnTo>
                                  <a:lnTo>
                                    <a:pt x="507" y="1881"/>
                                  </a:lnTo>
                                  <a:lnTo>
                                    <a:pt x="481" y="1931"/>
                                  </a:lnTo>
                                  <a:lnTo>
                                    <a:pt x="460" y="1971"/>
                                  </a:lnTo>
                                  <a:lnTo>
                                    <a:pt x="445" y="2001"/>
                                  </a:lnTo>
                                  <a:lnTo>
                                    <a:pt x="440" y="2013"/>
                                  </a:lnTo>
                                  <a:lnTo>
                                    <a:pt x="435" y="2023"/>
                                  </a:lnTo>
                                  <a:lnTo>
                                    <a:pt x="432" y="2033"/>
                                  </a:lnTo>
                                  <a:lnTo>
                                    <a:pt x="431" y="2040"/>
                                  </a:lnTo>
                                  <a:lnTo>
                                    <a:pt x="430" y="2047"/>
                                  </a:lnTo>
                                  <a:lnTo>
                                    <a:pt x="430" y="2052"/>
                                  </a:lnTo>
                                  <a:lnTo>
                                    <a:pt x="431" y="2057"/>
                                  </a:lnTo>
                                  <a:lnTo>
                                    <a:pt x="432" y="2060"/>
                                  </a:lnTo>
                                  <a:lnTo>
                                    <a:pt x="437" y="2066"/>
                                  </a:lnTo>
                                  <a:lnTo>
                                    <a:pt x="445" y="2071"/>
                                  </a:lnTo>
                                  <a:lnTo>
                                    <a:pt x="456" y="2081"/>
                                  </a:lnTo>
                                  <a:lnTo>
                                    <a:pt x="469" y="2090"/>
                                  </a:lnTo>
                                  <a:lnTo>
                                    <a:pt x="482" y="2098"/>
                                  </a:lnTo>
                                  <a:lnTo>
                                    <a:pt x="496" y="2104"/>
                                  </a:lnTo>
                                  <a:lnTo>
                                    <a:pt x="526" y="2117"/>
                                  </a:lnTo>
                                  <a:lnTo>
                                    <a:pt x="558" y="2128"/>
                                  </a:lnTo>
                                  <a:lnTo>
                                    <a:pt x="617" y="2149"/>
                                  </a:lnTo>
                                  <a:lnTo>
                                    <a:pt x="674" y="2167"/>
                                  </a:lnTo>
                                  <a:lnTo>
                                    <a:pt x="728" y="2182"/>
                                  </a:lnTo>
                                  <a:lnTo>
                                    <a:pt x="779" y="2195"/>
                                  </a:lnTo>
                                  <a:lnTo>
                                    <a:pt x="827" y="2205"/>
                                  </a:lnTo>
                                  <a:lnTo>
                                    <a:pt x="873" y="2213"/>
                                  </a:lnTo>
                                  <a:lnTo>
                                    <a:pt x="915" y="2219"/>
                                  </a:lnTo>
                                  <a:lnTo>
                                    <a:pt x="955" y="2223"/>
                                  </a:lnTo>
                                  <a:lnTo>
                                    <a:pt x="992" y="2224"/>
                                  </a:lnTo>
                                  <a:lnTo>
                                    <a:pt x="1028" y="2224"/>
                                  </a:lnTo>
                                  <a:lnTo>
                                    <a:pt x="1060" y="2223"/>
                                  </a:lnTo>
                                  <a:lnTo>
                                    <a:pt x="1091" y="2220"/>
                                  </a:lnTo>
                                  <a:lnTo>
                                    <a:pt x="1120" y="2217"/>
                                  </a:lnTo>
                                  <a:lnTo>
                                    <a:pt x="1146" y="2211"/>
                                  </a:lnTo>
                                  <a:lnTo>
                                    <a:pt x="1170" y="2204"/>
                                  </a:lnTo>
                                  <a:lnTo>
                                    <a:pt x="1192" y="2197"/>
                                  </a:lnTo>
                                  <a:lnTo>
                                    <a:pt x="1212" y="2189"/>
                                  </a:lnTo>
                                  <a:lnTo>
                                    <a:pt x="1231" y="2180"/>
                                  </a:lnTo>
                                  <a:lnTo>
                                    <a:pt x="1248" y="2171"/>
                                  </a:lnTo>
                                  <a:lnTo>
                                    <a:pt x="1263" y="2162"/>
                                  </a:lnTo>
                                  <a:lnTo>
                                    <a:pt x="1277" y="2153"/>
                                  </a:lnTo>
                                  <a:lnTo>
                                    <a:pt x="1288" y="2143"/>
                                  </a:lnTo>
                                  <a:lnTo>
                                    <a:pt x="1299" y="2134"/>
                                  </a:lnTo>
                                  <a:lnTo>
                                    <a:pt x="1308" y="2126"/>
                                  </a:lnTo>
                                  <a:lnTo>
                                    <a:pt x="1321" y="2110"/>
                                  </a:lnTo>
                                  <a:lnTo>
                                    <a:pt x="1331" y="2097"/>
                                  </a:lnTo>
                                  <a:lnTo>
                                    <a:pt x="1335" y="2089"/>
                                  </a:lnTo>
                                  <a:lnTo>
                                    <a:pt x="1338" y="2086"/>
                                  </a:lnTo>
                                  <a:lnTo>
                                    <a:pt x="1348" y="2077"/>
                                  </a:lnTo>
                                  <a:lnTo>
                                    <a:pt x="1375" y="2050"/>
                                  </a:lnTo>
                                  <a:lnTo>
                                    <a:pt x="1394" y="2030"/>
                                  </a:lnTo>
                                  <a:lnTo>
                                    <a:pt x="1416" y="2007"/>
                                  </a:lnTo>
                                  <a:lnTo>
                                    <a:pt x="1442" y="1980"/>
                                  </a:lnTo>
                                  <a:lnTo>
                                    <a:pt x="1469" y="1949"/>
                                  </a:lnTo>
                                  <a:lnTo>
                                    <a:pt x="1498" y="1915"/>
                                  </a:lnTo>
                                  <a:lnTo>
                                    <a:pt x="1527" y="1877"/>
                                  </a:lnTo>
                                  <a:lnTo>
                                    <a:pt x="1557" y="1836"/>
                                  </a:lnTo>
                                  <a:lnTo>
                                    <a:pt x="1589" y="1793"/>
                                  </a:lnTo>
                                  <a:lnTo>
                                    <a:pt x="1620" y="1746"/>
                                  </a:lnTo>
                                  <a:lnTo>
                                    <a:pt x="1650" y="1696"/>
                                  </a:lnTo>
                                  <a:lnTo>
                                    <a:pt x="1664" y="1671"/>
                                  </a:lnTo>
                                  <a:lnTo>
                                    <a:pt x="1678" y="1644"/>
                                  </a:lnTo>
                                  <a:lnTo>
                                    <a:pt x="1693" y="1617"/>
                                  </a:lnTo>
                                  <a:lnTo>
                                    <a:pt x="1706" y="1590"/>
                                  </a:lnTo>
                                  <a:lnTo>
                                    <a:pt x="1702" y="1583"/>
                                  </a:lnTo>
                                  <a:lnTo>
                                    <a:pt x="1695" y="1575"/>
                                  </a:lnTo>
                                  <a:lnTo>
                                    <a:pt x="1685" y="1565"/>
                                  </a:lnTo>
                                  <a:lnTo>
                                    <a:pt x="1672" y="1554"/>
                                  </a:lnTo>
                                  <a:lnTo>
                                    <a:pt x="1654" y="1540"/>
                                  </a:lnTo>
                                  <a:lnTo>
                                    <a:pt x="1633" y="1523"/>
                                  </a:lnTo>
                                  <a:lnTo>
                                    <a:pt x="1607" y="1504"/>
                                  </a:lnTo>
                                  <a:lnTo>
                                    <a:pt x="1576" y="1483"/>
                                  </a:lnTo>
                                  <a:lnTo>
                                    <a:pt x="1502" y="1433"/>
                                  </a:lnTo>
                                  <a:lnTo>
                                    <a:pt x="1405" y="1371"/>
                                  </a:lnTo>
                                  <a:lnTo>
                                    <a:pt x="1286" y="1295"/>
                                  </a:lnTo>
                                  <a:lnTo>
                                    <a:pt x="1139" y="1207"/>
                                  </a:lnTo>
                                  <a:lnTo>
                                    <a:pt x="1172" y="1227"/>
                                  </a:lnTo>
                                  <a:lnTo>
                                    <a:pt x="1261" y="1279"/>
                                  </a:lnTo>
                                  <a:lnTo>
                                    <a:pt x="1385" y="1352"/>
                                  </a:lnTo>
                                  <a:lnTo>
                                    <a:pt x="1529" y="1434"/>
                                  </a:lnTo>
                                  <a:lnTo>
                                    <a:pt x="1602" y="1474"/>
                                  </a:lnTo>
                                  <a:lnTo>
                                    <a:pt x="1672" y="1513"/>
                                  </a:lnTo>
                                  <a:lnTo>
                                    <a:pt x="1737" y="1547"/>
                                  </a:lnTo>
                                  <a:lnTo>
                                    <a:pt x="1797" y="1577"/>
                                  </a:lnTo>
                                  <a:lnTo>
                                    <a:pt x="1823" y="1591"/>
                                  </a:lnTo>
                                  <a:lnTo>
                                    <a:pt x="1847" y="1601"/>
                                  </a:lnTo>
                                  <a:lnTo>
                                    <a:pt x="1867" y="1609"/>
                                  </a:lnTo>
                                  <a:lnTo>
                                    <a:pt x="1885" y="1616"/>
                                  </a:lnTo>
                                  <a:lnTo>
                                    <a:pt x="1899" y="1621"/>
                                  </a:lnTo>
                                  <a:lnTo>
                                    <a:pt x="1909" y="1623"/>
                                  </a:lnTo>
                                  <a:lnTo>
                                    <a:pt x="1916" y="1622"/>
                                  </a:lnTo>
                                  <a:lnTo>
                                    <a:pt x="1918" y="1618"/>
                                  </a:lnTo>
                                  <a:lnTo>
                                    <a:pt x="1924" y="1575"/>
                                  </a:lnTo>
                                  <a:lnTo>
                                    <a:pt x="1927" y="1533"/>
                                  </a:lnTo>
                                  <a:lnTo>
                                    <a:pt x="1928" y="1489"/>
                                  </a:lnTo>
                                  <a:lnTo>
                                    <a:pt x="1929" y="1444"/>
                                  </a:lnTo>
                                  <a:lnTo>
                                    <a:pt x="1928" y="1399"/>
                                  </a:lnTo>
                                  <a:lnTo>
                                    <a:pt x="1927" y="1351"/>
                                  </a:lnTo>
                                  <a:lnTo>
                                    <a:pt x="1924" y="1301"/>
                                  </a:lnTo>
                                  <a:lnTo>
                                    <a:pt x="1918" y="1250"/>
                                  </a:lnTo>
                                  <a:lnTo>
                                    <a:pt x="1912" y="1207"/>
                                  </a:lnTo>
                                  <a:lnTo>
                                    <a:pt x="1905" y="1165"/>
                                  </a:lnTo>
                                  <a:lnTo>
                                    <a:pt x="1896" y="1123"/>
                                  </a:lnTo>
                                  <a:lnTo>
                                    <a:pt x="1886" y="1085"/>
                                  </a:lnTo>
                                  <a:lnTo>
                                    <a:pt x="1906" y="1099"/>
                                  </a:lnTo>
                                  <a:lnTo>
                                    <a:pt x="1927" y="1113"/>
                                  </a:lnTo>
                                  <a:lnTo>
                                    <a:pt x="1947" y="1127"/>
                                  </a:lnTo>
                                  <a:lnTo>
                                    <a:pt x="1968" y="1140"/>
                                  </a:lnTo>
                                  <a:lnTo>
                                    <a:pt x="1990" y="1152"/>
                                  </a:lnTo>
                                  <a:lnTo>
                                    <a:pt x="2011" y="1165"/>
                                  </a:lnTo>
                                  <a:lnTo>
                                    <a:pt x="2033" y="1176"/>
                                  </a:lnTo>
                                  <a:lnTo>
                                    <a:pt x="2055" y="1187"/>
                                  </a:lnTo>
                                  <a:lnTo>
                                    <a:pt x="2077" y="1197"/>
                                  </a:lnTo>
                                  <a:lnTo>
                                    <a:pt x="2099" y="1206"/>
                                  </a:lnTo>
                                  <a:lnTo>
                                    <a:pt x="2120" y="1214"/>
                                  </a:lnTo>
                                  <a:lnTo>
                                    <a:pt x="2142" y="1223"/>
                                  </a:lnTo>
                                  <a:lnTo>
                                    <a:pt x="2165" y="1230"/>
                                  </a:lnTo>
                                  <a:lnTo>
                                    <a:pt x="2187" y="1238"/>
                                  </a:lnTo>
                                  <a:lnTo>
                                    <a:pt x="2209" y="1243"/>
                                  </a:lnTo>
                                  <a:lnTo>
                                    <a:pt x="2230" y="1250"/>
                                  </a:lnTo>
                                  <a:lnTo>
                                    <a:pt x="2179" y="1461"/>
                                  </a:lnTo>
                                  <a:lnTo>
                                    <a:pt x="2140" y="1621"/>
                                  </a:lnTo>
                                  <a:lnTo>
                                    <a:pt x="2112" y="1736"/>
                                  </a:lnTo>
                                  <a:lnTo>
                                    <a:pt x="2094" y="1815"/>
                                  </a:lnTo>
                                  <a:lnTo>
                                    <a:pt x="2082" y="1864"/>
                                  </a:lnTo>
                                  <a:lnTo>
                                    <a:pt x="2077" y="1889"/>
                                  </a:lnTo>
                                  <a:lnTo>
                                    <a:pt x="2075" y="1899"/>
                                  </a:lnTo>
                                  <a:lnTo>
                                    <a:pt x="2075" y="1901"/>
                                  </a:lnTo>
                                  <a:lnTo>
                                    <a:pt x="2086" y="1904"/>
                                  </a:lnTo>
                                  <a:lnTo>
                                    <a:pt x="2115" y="1908"/>
                                  </a:lnTo>
                                  <a:lnTo>
                                    <a:pt x="2134" y="1911"/>
                                  </a:lnTo>
                                  <a:lnTo>
                                    <a:pt x="2152" y="1914"/>
                                  </a:lnTo>
                                  <a:lnTo>
                                    <a:pt x="2171" y="1915"/>
                                  </a:lnTo>
                                  <a:lnTo>
                                    <a:pt x="2188" y="1916"/>
                                  </a:lnTo>
                                  <a:lnTo>
                                    <a:pt x="2238" y="1917"/>
                                  </a:lnTo>
                                  <a:lnTo>
                                    <a:pt x="2286" y="1918"/>
                                  </a:lnTo>
                                  <a:lnTo>
                                    <a:pt x="2330" y="1916"/>
                                  </a:lnTo>
                                  <a:lnTo>
                                    <a:pt x="2372" y="1914"/>
                                  </a:lnTo>
                                  <a:lnTo>
                                    <a:pt x="2411" y="1910"/>
                                  </a:lnTo>
                                  <a:lnTo>
                                    <a:pt x="2448" y="1905"/>
                                  </a:lnTo>
                                  <a:lnTo>
                                    <a:pt x="2482" y="1899"/>
                                  </a:lnTo>
                                  <a:lnTo>
                                    <a:pt x="2514" y="1891"/>
                                  </a:lnTo>
                                  <a:lnTo>
                                    <a:pt x="2543" y="1884"/>
                                  </a:lnTo>
                                  <a:lnTo>
                                    <a:pt x="2571" y="1876"/>
                                  </a:lnTo>
                                  <a:lnTo>
                                    <a:pt x="2596" y="1866"/>
                                  </a:lnTo>
                                  <a:lnTo>
                                    <a:pt x="2619" y="1856"/>
                                  </a:lnTo>
                                  <a:lnTo>
                                    <a:pt x="2640" y="1846"/>
                                  </a:lnTo>
                                  <a:lnTo>
                                    <a:pt x="2660" y="1835"/>
                                  </a:lnTo>
                                  <a:lnTo>
                                    <a:pt x="2676" y="1824"/>
                                  </a:lnTo>
                                  <a:lnTo>
                                    <a:pt x="2693" y="1813"/>
                                  </a:lnTo>
                                  <a:lnTo>
                                    <a:pt x="2706" y="1801"/>
                                  </a:lnTo>
                                  <a:lnTo>
                                    <a:pt x="2720" y="1790"/>
                                  </a:lnTo>
                                  <a:lnTo>
                                    <a:pt x="2731" y="1779"/>
                                  </a:lnTo>
                                  <a:lnTo>
                                    <a:pt x="2741" y="1768"/>
                                  </a:lnTo>
                                  <a:lnTo>
                                    <a:pt x="2748" y="1757"/>
                                  </a:lnTo>
                                  <a:lnTo>
                                    <a:pt x="2756" y="1747"/>
                                  </a:lnTo>
                                  <a:lnTo>
                                    <a:pt x="2763" y="1737"/>
                                  </a:lnTo>
                                  <a:lnTo>
                                    <a:pt x="2767" y="1728"/>
                                  </a:lnTo>
                                  <a:lnTo>
                                    <a:pt x="2775" y="1712"/>
                                  </a:lnTo>
                                  <a:lnTo>
                                    <a:pt x="2780" y="1699"/>
                                  </a:lnTo>
                                  <a:lnTo>
                                    <a:pt x="2783" y="1692"/>
                                  </a:lnTo>
                                  <a:lnTo>
                                    <a:pt x="2783" y="168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2">
                                <a:alpha val="57000"/>
                              </a:schemeClr>
                            </a:solidFill>
                            <a:ln>
                              <a:noFill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13" name="Volný tvar 13"/>
                          <wps:cNvSpPr>
                            <a:spLocks/>
                          </wps:cNvSpPr>
                          <wps:spPr bwMode="auto">
                            <a:xfrm rot="1343236">
                              <a:off x="6005685" y="1975439"/>
                              <a:ext cx="283651" cy="335601"/>
                            </a:xfrm>
                            <a:custGeom>
                              <a:avLst/>
                              <a:gdLst>
                                <a:gd name="T0" fmla="*/ 895 w 1308"/>
                                <a:gd name="T1" fmla="*/ 1434 h 1554"/>
                                <a:gd name="T2" fmla="*/ 994 w 1308"/>
                                <a:gd name="T3" fmla="*/ 1337 h 1554"/>
                                <a:gd name="T4" fmla="*/ 1068 w 1308"/>
                                <a:gd name="T5" fmla="*/ 1251 h 1554"/>
                                <a:gd name="T6" fmla="*/ 1140 w 1308"/>
                                <a:gd name="T7" fmla="*/ 1144 h 1554"/>
                                <a:gd name="T8" fmla="*/ 1273 w 1308"/>
                                <a:gd name="T9" fmla="*/ 1180 h 1554"/>
                                <a:gd name="T10" fmla="*/ 1291 w 1308"/>
                                <a:gd name="T11" fmla="*/ 1184 h 1554"/>
                                <a:gd name="T12" fmla="*/ 1302 w 1308"/>
                                <a:gd name="T13" fmla="*/ 1103 h 1554"/>
                                <a:gd name="T14" fmla="*/ 1308 w 1308"/>
                                <a:gd name="T15" fmla="*/ 993 h 1554"/>
                                <a:gd name="T16" fmla="*/ 1305 w 1308"/>
                                <a:gd name="T17" fmla="*/ 921 h 1554"/>
                                <a:gd name="T18" fmla="*/ 1292 w 1308"/>
                                <a:gd name="T19" fmla="*/ 840 h 1554"/>
                                <a:gd name="T20" fmla="*/ 1276 w 1308"/>
                                <a:gd name="T21" fmla="*/ 765 h 1554"/>
                                <a:gd name="T22" fmla="*/ 1252 w 1308"/>
                                <a:gd name="T23" fmla="*/ 694 h 1554"/>
                                <a:gd name="T24" fmla="*/ 1223 w 1308"/>
                                <a:gd name="T25" fmla="*/ 628 h 1554"/>
                                <a:gd name="T26" fmla="*/ 1190 w 1308"/>
                                <a:gd name="T27" fmla="*/ 567 h 1554"/>
                                <a:gd name="T28" fmla="*/ 1152 w 1308"/>
                                <a:gd name="T29" fmla="*/ 510 h 1554"/>
                                <a:gd name="T30" fmla="*/ 1111 w 1308"/>
                                <a:gd name="T31" fmla="*/ 459 h 1554"/>
                                <a:gd name="T32" fmla="*/ 1067 w 1308"/>
                                <a:gd name="T33" fmla="*/ 413 h 1554"/>
                                <a:gd name="T34" fmla="*/ 969 w 1308"/>
                                <a:gd name="T35" fmla="*/ 334 h 1554"/>
                                <a:gd name="T36" fmla="*/ 999 w 1308"/>
                                <a:gd name="T37" fmla="*/ 219 h 1554"/>
                                <a:gd name="T38" fmla="*/ 1059 w 1308"/>
                                <a:gd name="T39" fmla="*/ 130 h 1554"/>
                                <a:gd name="T40" fmla="*/ 1077 w 1308"/>
                                <a:gd name="T41" fmla="*/ 100 h 1554"/>
                                <a:gd name="T42" fmla="*/ 1025 w 1308"/>
                                <a:gd name="T43" fmla="*/ 59 h 1554"/>
                                <a:gd name="T44" fmla="*/ 964 w 1308"/>
                                <a:gd name="T45" fmla="*/ 33 h 1554"/>
                                <a:gd name="T46" fmla="*/ 932 w 1308"/>
                                <a:gd name="T47" fmla="*/ 29 h 1554"/>
                                <a:gd name="T48" fmla="*/ 836 w 1308"/>
                                <a:gd name="T49" fmla="*/ 13 h 1554"/>
                                <a:gd name="T50" fmla="*/ 714 w 1308"/>
                                <a:gd name="T51" fmla="*/ 1 h 1554"/>
                                <a:gd name="T52" fmla="*/ 600 w 1308"/>
                                <a:gd name="T53" fmla="*/ 2 h 1554"/>
                                <a:gd name="T54" fmla="*/ 495 w 1308"/>
                                <a:gd name="T55" fmla="*/ 14 h 1554"/>
                                <a:gd name="T56" fmla="*/ 399 w 1308"/>
                                <a:gd name="T57" fmla="*/ 38 h 1554"/>
                                <a:gd name="T58" fmla="*/ 310 w 1308"/>
                                <a:gd name="T59" fmla="*/ 71 h 1554"/>
                                <a:gd name="T60" fmla="*/ 231 w 1308"/>
                                <a:gd name="T61" fmla="*/ 113 h 1554"/>
                                <a:gd name="T62" fmla="*/ 160 w 1308"/>
                                <a:gd name="T63" fmla="*/ 163 h 1554"/>
                                <a:gd name="T64" fmla="*/ 98 w 1308"/>
                                <a:gd name="T65" fmla="*/ 221 h 1554"/>
                                <a:gd name="T66" fmla="*/ 45 w 1308"/>
                                <a:gd name="T67" fmla="*/ 285 h 1554"/>
                                <a:gd name="T68" fmla="*/ 0 w 1308"/>
                                <a:gd name="T69" fmla="*/ 354 h 1554"/>
                                <a:gd name="T70" fmla="*/ 45 w 1308"/>
                                <a:gd name="T71" fmla="*/ 377 h 1554"/>
                                <a:gd name="T72" fmla="*/ 140 w 1308"/>
                                <a:gd name="T73" fmla="*/ 438 h 1554"/>
                                <a:gd name="T74" fmla="*/ 231 w 1308"/>
                                <a:gd name="T75" fmla="*/ 512 h 1554"/>
                                <a:gd name="T76" fmla="*/ 248 w 1308"/>
                                <a:gd name="T77" fmla="*/ 558 h 1554"/>
                                <a:gd name="T78" fmla="*/ 292 w 1308"/>
                                <a:gd name="T79" fmla="*/ 647 h 1554"/>
                                <a:gd name="T80" fmla="*/ 351 w 1308"/>
                                <a:gd name="T81" fmla="*/ 728 h 1554"/>
                                <a:gd name="T82" fmla="*/ 419 w 1308"/>
                                <a:gd name="T83" fmla="*/ 802 h 1554"/>
                                <a:gd name="T84" fmla="*/ 491 w 1308"/>
                                <a:gd name="T85" fmla="*/ 868 h 1554"/>
                                <a:gd name="T86" fmla="*/ 426 w 1308"/>
                                <a:gd name="T87" fmla="*/ 1075 h 1554"/>
                                <a:gd name="T88" fmla="*/ 241 w 1308"/>
                                <a:gd name="T89" fmla="*/ 1354 h 1554"/>
                                <a:gd name="T90" fmla="*/ 199 w 1308"/>
                                <a:gd name="T91" fmla="*/ 1416 h 1554"/>
                                <a:gd name="T92" fmla="*/ 231 w 1308"/>
                                <a:gd name="T93" fmla="*/ 1433 h 1554"/>
                                <a:gd name="T94" fmla="*/ 328 w 1308"/>
                                <a:gd name="T95" fmla="*/ 1478 h 1554"/>
                                <a:gd name="T96" fmla="*/ 448 w 1308"/>
                                <a:gd name="T97" fmla="*/ 1520 h 1554"/>
                                <a:gd name="T98" fmla="*/ 547 w 1308"/>
                                <a:gd name="T99" fmla="*/ 1545 h 1554"/>
                                <a:gd name="T100" fmla="*/ 632 w 1308"/>
                                <a:gd name="T101" fmla="*/ 1554 h 1554"/>
                                <a:gd name="T102" fmla="*/ 701 w 1308"/>
                                <a:gd name="T103" fmla="*/ 1551 h 1554"/>
                                <a:gd name="T104" fmla="*/ 755 w 1308"/>
                                <a:gd name="T105" fmla="*/ 1539 h 1554"/>
                                <a:gd name="T106" fmla="*/ 796 w 1308"/>
                                <a:gd name="T107" fmla="*/ 1522 h 1554"/>
                                <a:gd name="T108" fmla="*/ 827 w 1308"/>
                                <a:gd name="T109" fmla="*/ 1503 h 1554"/>
                                <a:gd name="T110" fmla="*/ 853 w 1308"/>
                                <a:gd name="T111" fmla="*/ 1478 h 1554"/>
                                <a:gd name="T112" fmla="*/ 865 w 1308"/>
                                <a:gd name="T113" fmla="*/ 1459 h 155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1308" h="1554">
                                  <a:moveTo>
                                    <a:pt x="865" y="1459"/>
                                  </a:moveTo>
                                  <a:lnTo>
                                    <a:pt x="873" y="1453"/>
                                  </a:lnTo>
                                  <a:lnTo>
                                    <a:pt x="895" y="1434"/>
                                  </a:lnTo>
                                  <a:lnTo>
                                    <a:pt x="929" y="1404"/>
                                  </a:lnTo>
                                  <a:lnTo>
                                    <a:pt x="972" y="1362"/>
                                  </a:lnTo>
                                  <a:lnTo>
                                    <a:pt x="994" y="1337"/>
                                  </a:lnTo>
                                  <a:lnTo>
                                    <a:pt x="1018" y="1311"/>
                                  </a:lnTo>
                                  <a:lnTo>
                                    <a:pt x="1043" y="1282"/>
                                  </a:lnTo>
                                  <a:lnTo>
                                    <a:pt x="1068" y="1251"/>
                                  </a:lnTo>
                                  <a:lnTo>
                                    <a:pt x="1092" y="1217"/>
                                  </a:lnTo>
                                  <a:lnTo>
                                    <a:pt x="1117" y="1182"/>
                                  </a:lnTo>
                                  <a:lnTo>
                                    <a:pt x="1140" y="1144"/>
                                  </a:lnTo>
                                  <a:lnTo>
                                    <a:pt x="1162" y="1105"/>
                                  </a:lnTo>
                                  <a:lnTo>
                                    <a:pt x="1236" y="1154"/>
                                  </a:lnTo>
                                  <a:lnTo>
                                    <a:pt x="1273" y="1180"/>
                                  </a:lnTo>
                                  <a:lnTo>
                                    <a:pt x="1288" y="1188"/>
                                  </a:lnTo>
                                  <a:lnTo>
                                    <a:pt x="1290" y="1191"/>
                                  </a:lnTo>
                                  <a:lnTo>
                                    <a:pt x="1291" y="1184"/>
                                  </a:lnTo>
                                  <a:lnTo>
                                    <a:pt x="1295" y="1166"/>
                                  </a:lnTo>
                                  <a:lnTo>
                                    <a:pt x="1298" y="1139"/>
                                  </a:lnTo>
                                  <a:lnTo>
                                    <a:pt x="1302" y="1103"/>
                                  </a:lnTo>
                                  <a:lnTo>
                                    <a:pt x="1306" y="1062"/>
                                  </a:lnTo>
                                  <a:lnTo>
                                    <a:pt x="1308" y="1016"/>
                                  </a:lnTo>
                                  <a:lnTo>
                                    <a:pt x="1308" y="993"/>
                                  </a:lnTo>
                                  <a:lnTo>
                                    <a:pt x="1308" y="970"/>
                                  </a:lnTo>
                                  <a:lnTo>
                                    <a:pt x="1307" y="945"/>
                                  </a:lnTo>
                                  <a:lnTo>
                                    <a:pt x="1305" y="921"/>
                                  </a:lnTo>
                                  <a:lnTo>
                                    <a:pt x="1301" y="893"/>
                                  </a:lnTo>
                                  <a:lnTo>
                                    <a:pt x="1297" y="867"/>
                                  </a:lnTo>
                                  <a:lnTo>
                                    <a:pt x="1292" y="840"/>
                                  </a:lnTo>
                                  <a:lnTo>
                                    <a:pt x="1288" y="814"/>
                                  </a:lnTo>
                                  <a:lnTo>
                                    <a:pt x="1282" y="789"/>
                                  </a:lnTo>
                                  <a:lnTo>
                                    <a:pt x="1276" y="765"/>
                                  </a:lnTo>
                                  <a:lnTo>
                                    <a:pt x="1268" y="740"/>
                                  </a:lnTo>
                                  <a:lnTo>
                                    <a:pt x="1260" y="717"/>
                                  </a:lnTo>
                                  <a:lnTo>
                                    <a:pt x="1252" y="694"/>
                                  </a:lnTo>
                                  <a:lnTo>
                                    <a:pt x="1243" y="671"/>
                                  </a:lnTo>
                                  <a:lnTo>
                                    <a:pt x="1233" y="649"/>
                                  </a:lnTo>
                                  <a:lnTo>
                                    <a:pt x="1223" y="628"/>
                                  </a:lnTo>
                                  <a:lnTo>
                                    <a:pt x="1213" y="607"/>
                                  </a:lnTo>
                                  <a:lnTo>
                                    <a:pt x="1202" y="587"/>
                                  </a:lnTo>
                                  <a:lnTo>
                                    <a:pt x="1190" y="567"/>
                                  </a:lnTo>
                                  <a:lnTo>
                                    <a:pt x="1178" y="547"/>
                                  </a:lnTo>
                                  <a:lnTo>
                                    <a:pt x="1166" y="529"/>
                                  </a:lnTo>
                                  <a:lnTo>
                                    <a:pt x="1152" y="510"/>
                                  </a:lnTo>
                                  <a:lnTo>
                                    <a:pt x="1139" y="493"/>
                                  </a:lnTo>
                                  <a:lnTo>
                                    <a:pt x="1126" y="476"/>
                                  </a:lnTo>
                                  <a:lnTo>
                                    <a:pt x="1111" y="459"/>
                                  </a:lnTo>
                                  <a:lnTo>
                                    <a:pt x="1097" y="444"/>
                                  </a:lnTo>
                                  <a:lnTo>
                                    <a:pt x="1083" y="428"/>
                                  </a:lnTo>
                                  <a:lnTo>
                                    <a:pt x="1067" y="413"/>
                                  </a:lnTo>
                                  <a:lnTo>
                                    <a:pt x="1036" y="385"/>
                                  </a:lnTo>
                                  <a:lnTo>
                                    <a:pt x="1004" y="358"/>
                                  </a:lnTo>
                                  <a:lnTo>
                                    <a:pt x="969" y="334"/>
                                  </a:lnTo>
                                  <a:lnTo>
                                    <a:pt x="936" y="312"/>
                                  </a:lnTo>
                                  <a:lnTo>
                                    <a:pt x="970" y="262"/>
                                  </a:lnTo>
                                  <a:lnTo>
                                    <a:pt x="999" y="219"/>
                                  </a:lnTo>
                                  <a:lnTo>
                                    <a:pt x="1024" y="183"/>
                                  </a:lnTo>
                                  <a:lnTo>
                                    <a:pt x="1044" y="153"/>
                                  </a:lnTo>
                                  <a:lnTo>
                                    <a:pt x="1059" y="130"/>
                                  </a:lnTo>
                                  <a:lnTo>
                                    <a:pt x="1069" y="113"/>
                                  </a:lnTo>
                                  <a:lnTo>
                                    <a:pt x="1076" y="103"/>
                                  </a:lnTo>
                                  <a:lnTo>
                                    <a:pt x="1077" y="100"/>
                                  </a:lnTo>
                                  <a:lnTo>
                                    <a:pt x="1060" y="84"/>
                                  </a:lnTo>
                                  <a:lnTo>
                                    <a:pt x="1043" y="71"/>
                                  </a:lnTo>
                                  <a:lnTo>
                                    <a:pt x="1025" y="59"/>
                                  </a:lnTo>
                                  <a:lnTo>
                                    <a:pt x="1005" y="48"/>
                                  </a:lnTo>
                                  <a:lnTo>
                                    <a:pt x="985" y="40"/>
                                  </a:lnTo>
                                  <a:lnTo>
                                    <a:pt x="964" y="33"/>
                                  </a:lnTo>
                                  <a:lnTo>
                                    <a:pt x="954" y="31"/>
                                  </a:lnTo>
                                  <a:lnTo>
                                    <a:pt x="943" y="30"/>
                                  </a:lnTo>
                                  <a:lnTo>
                                    <a:pt x="932" y="29"/>
                                  </a:lnTo>
                                  <a:lnTo>
                                    <a:pt x="922" y="29"/>
                                  </a:lnTo>
                                  <a:lnTo>
                                    <a:pt x="878" y="20"/>
                                  </a:lnTo>
                                  <a:lnTo>
                                    <a:pt x="836" y="13"/>
                                  </a:lnTo>
                                  <a:lnTo>
                                    <a:pt x="794" y="8"/>
                                  </a:lnTo>
                                  <a:lnTo>
                                    <a:pt x="754" y="3"/>
                                  </a:lnTo>
                                  <a:lnTo>
                                    <a:pt x="714" y="1"/>
                                  </a:lnTo>
                                  <a:lnTo>
                                    <a:pt x="675" y="0"/>
                                  </a:lnTo>
                                  <a:lnTo>
                                    <a:pt x="637" y="0"/>
                                  </a:lnTo>
                                  <a:lnTo>
                                    <a:pt x="600" y="2"/>
                                  </a:lnTo>
                                  <a:lnTo>
                                    <a:pt x="564" y="4"/>
                                  </a:lnTo>
                                  <a:lnTo>
                                    <a:pt x="529" y="9"/>
                                  </a:lnTo>
                                  <a:lnTo>
                                    <a:pt x="495" y="14"/>
                                  </a:lnTo>
                                  <a:lnTo>
                                    <a:pt x="462" y="21"/>
                                  </a:lnTo>
                                  <a:lnTo>
                                    <a:pt x="430" y="29"/>
                                  </a:lnTo>
                                  <a:lnTo>
                                    <a:pt x="399" y="38"/>
                                  </a:lnTo>
                                  <a:lnTo>
                                    <a:pt x="368" y="48"/>
                                  </a:lnTo>
                                  <a:lnTo>
                                    <a:pt x="339" y="59"/>
                                  </a:lnTo>
                                  <a:lnTo>
                                    <a:pt x="310" y="71"/>
                                  </a:lnTo>
                                  <a:lnTo>
                                    <a:pt x="283" y="84"/>
                                  </a:lnTo>
                                  <a:lnTo>
                                    <a:pt x="257" y="99"/>
                                  </a:lnTo>
                                  <a:lnTo>
                                    <a:pt x="231" y="113"/>
                                  </a:lnTo>
                                  <a:lnTo>
                                    <a:pt x="206" y="129"/>
                                  </a:lnTo>
                                  <a:lnTo>
                                    <a:pt x="182" y="146"/>
                                  </a:lnTo>
                                  <a:lnTo>
                                    <a:pt x="160" y="163"/>
                                  </a:lnTo>
                                  <a:lnTo>
                                    <a:pt x="138" y="182"/>
                                  </a:lnTo>
                                  <a:lnTo>
                                    <a:pt x="118" y="201"/>
                                  </a:lnTo>
                                  <a:lnTo>
                                    <a:pt x="98" y="221"/>
                                  </a:lnTo>
                                  <a:lnTo>
                                    <a:pt x="79" y="242"/>
                                  </a:lnTo>
                                  <a:lnTo>
                                    <a:pt x="61" y="263"/>
                                  </a:lnTo>
                                  <a:lnTo>
                                    <a:pt x="45" y="285"/>
                                  </a:lnTo>
                                  <a:lnTo>
                                    <a:pt x="29" y="307"/>
                                  </a:lnTo>
                                  <a:lnTo>
                                    <a:pt x="14" y="331"/>
                                  </a:lnTo>
                                  <a:lnTo>
                                    <a:pt x="0" y="354"/>
                                  </a:lnTo>
                                  <a:lnTo>
                                    <a:pt x="9" y="357"/>
                                  </a:lnTo>
                                  <a:lnTo>
                                    <a:pt x="24" y="365"/>
                                  </a:lnTo>
                                  <a:lnTo>
                                    <a:pt x="45" y="377"/>
                                  </a:lnTo>
                                  <a:lnTo>
                                    <a:pt x="71" y="394"/>
                                  </a:lnTo>
                                  <a:lnTo>
                                    <a:pt x="103" y="414"/>
                                  </a:lnTo>
                                  <a:lnTo>
                                    <a:pt x="140" y="438"/>
                                  </a:lnTo>
                                  <a:lnTo>
                                    <a:pt x="181" y="466"/>
                                  </a:lnTo>
                                  <a:lnTo>
                                    <a:pt x="227" y="496"/>
                                  </a:lnTo>
                                  <a:lnTo>
                                    <a:pt x="231" y="512"/>
                                  </a:lnTo>
                                  <a:lnTo>
                                    <a:pt x="237" y="528"/>
                                  </a:lnTo>
                                  <a:lnTo>
                                    <a:pt x="241" y="544"/>
                                  </a:lnTo>
                                  <a:lnTo>
                                    <a:pt x="248" y="558"/>
                                  </a:lnTo>
                                  <a:lnTo>
                                    <a:pt x="261" y="589"/>
                                  </a:lnTo>
                                  <a:lnTo>
                                    <a:pt x="276" y="618"/>
                                  </a:lnTo>
                                  <a:lnTo>
                                    <a:pt x="292" y="647"/>
                                  </a:lnTo>
                                  <a:lnTo>
                                    <a:pt x="311" y="675"/>
                                  </a:lnTo>
                                  <a:lnTo>
                                    <a:pt x="330" y="701"/>
                                  </a:lnTo>
                                  <a:lnTo>
                                    <a:pt x="351" y="728"/>
                                  </a:lnTo>
                                  <a:lnTo>
                                    <a:pt x="373" y="753"/>
                                  </a:lnTo>
                                  <a:lnTo>
                                    <a:pt x="395" y="778"/>
                                  </a:lnTo>
                                  <a:lnTo>
                                    <a:pt x="419" y="802"/>
                                  </a:lnTo>
                                  <a:lnTo>
                                    <a:pt x="442" y="824"/>
                                  </a:lnTo>
                                  <a:lnTo>
                                    <a:pt x="466" y="847"/>
                                  </a:lnTo>
                                  <a:lnTo>
                                    <a:pt x="491" y="868"/>
                                  </a:lnTo>
                                  <a:lnTo>
                                    <a:pt x="515" y="888"/>
                                  </a:lnTo>
                                  <a:lnTo>
                                    <a:pt x="539" y="907"/>
                                  </a:lnTo>
                                  <a:lnTo>
                                    <a:pt x="426" y="1075"/>
                                  </a:lnTo>
                                  <a:lnTo>
                                    <a:pt x="342" y="1202"/>
                                  </a:lnTo>
                                  <a:lnTo>
                                    <a:pt x="282" y="1293"/>
                                  </a:lnTo>
                                  <a:lnTo>
                                    <a:pt x="241" y="1354"/>
                                  </a:lnTo>
                                  <a:lnTo>
                                    <a:pt x="217" y="1390"/>
                                  </a:lnTo>
                                  <a:lnTo>
                                    <a:pt x="204" y="1409"/>
                                  </a:lnTo>
                                  <a:lnTo>
                                    <a:pt x="199" y="1416"/>
                                  </a:lnTo>
                                  <a:lnTo>
                                    <a:pt x="199" y="1417"/>
                                  </a:lnTo>
                                  <a:lnTo>
                                    <a:pt x="208" y="1422"/>
                                  </a:lnTo>
                                  <a:lnTo>
                                    <a:pt x="231" y="1433"/>
                                  </a:lnTo>
                                  <a:lnTo>
                                    <a:pt x="259" y="1447"/>
                                  </a:lnTo>
                                  <a:lnTo>
                                    <a:pt x="283" y="1459"/>
                                  </a:lnTo>
                                  <a:lnTo>
                                    <a:pt x="328" y="1478"/>
                                  </a:lnTo>
                                  <a:lnTo>
                                    <a:pt x="370" y="1495"/>
                                  </a:lnTo>
                                  <a:lnTo>
                                    <a:pt x="410" y="1509"/>
                                  </a:lnTo>
                                  <a:lnTo>
                                    <a:pt x="448" y="1520"/>
                                  </a:lnTo>
                                  <a:lnTo>
                                    <a:pt x="483" y="1530"/>
                                  </a:lnTo>
                                  <a:lnTo>
                                    <a:pt x="516" y="1538"/>
                                  </a:lnTo>
                                  <a:lnTo>
                                    <a:pt x="547" y="1545"/>
                                  </a:lnTo>
                                  <a:lnTo>
                                    <a:pt x="577" y="1549"/>
                                  </a:lnTo>
                                  <a:lnTo>
                                    <a:pt x="606" y="1552"/>
                                  </a:lnTo>
                                  <a:lnTo>
                                    <a:pt x="632" y="1554"/>
                                  </a:lnTo>
                                  <a:lnTo>
                                    <a:pt x="656" y="1554"/>
                                  </a:lnTo>
                                  <a:lnTo>
                                    <a:pt x="680" y="1552"/>
                                  </a:lnTo>
                                  <a:lnTo>
                                    <a:pt x="701" y="1551"/>
                                  </a:lnTo>
                                  <a:lnTo>
                                    <a:pt x="721" y="1548"/>
                                  </a:lnTo>
                                  <a:lnTo>
                                    <a:pt x="738" y="1544"/>
                                  </a:lnTo>
                                  <a:lnTo>
                                    <a:pt x="755" y="1539"/>
                                  </a:lnTo>
                                  <a:lnTo>
                                    <a:pt x="771" y="1534"/>
                                  </a:lnTo>
                                  <a:lnTo>
                                    <a:pt x="784" y="1528"/>
                                  </a:lnTo>
                                  <a:lnTo>
                                    <a:pt x="796" y="1522"/>
                                  </a:lnTo>
                                  <a:lnTo>
                                    <a:pt x="808" y="1516"/>
                                  </a:lnTo>
                                  <a:lnTo>
                                    <a:pt x="818" y="1509"/>
                                  </a:lnTo>
                                  <a:lnTo>
                                    <a:pt x="827" y="1503"/>
                                  </a:lnTo>
                                  <a:lnTo>
                                    <a:pt x="835" y="1496"/>
                                  </a:lnTo>
                                  <a:lnTo>
                                    <a:pt x="842" y="1489"/>
                                  </a:lnTo>
                                  <a:lnTo>
                                    <a:pt x="853" y="1478"/>
                                  </a:lnTo>
                                  <a:lnTo>
                                    <a:pt x="859" y="1468"/>
                                  </a:lnTo>
                                  <a:lnTo>
                                    <a:pt x="864" y="1461"/>
                                  </a:lnTo>
                                  <a:lnTo>
                                    <a:pt x="865" y="145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2">
                                <a:alpha val="57000"/>
                              </a:schemeClr>
                            </a:solidFill>
                            <a:ln>
                              <a:noFill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88A2AE" id="Skupina 29" o:spid="_x0000_s1026" alt="Návrh pozadí" style="position:absolute;left:0;text-align:left;margin-left:540.3pt;margin-top:0;width:591.5pt;height:839.4pt;z-index:251653118;mso-position-horizontal:right;mso-position-horizontal-relative:page;mso-position-vertical:top;mso-position-vertical-relative:page" coordsize="68529,914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">
                <v:group id="Skupina 2" o:spid="_x0000_s1027" style="position:absolute;width:68529;height:91427" coordsize="68529,9142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rect id="Obdélník 20" o:spid="_x0000_s1028" alt="Kontaktní informace" style="position:absolute;left:4173;top:83888;width:60329;height:326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DLbsIA&#10;AADbAAAADwAAAGRycy9kb3ducmV2LnhtbERPPW/CMBDdK/EfrENiaxwyoCpgUFWpogNQQVjYTvGR&#10;hMbnNHZIwq/HQ6WOT+97tRlMLe7UusqygnkUgyDOra64UHDOPl/fQDiPrLG2TApGcrBZT15WmGrb&#10;85HuJ1+IEMIuRQWl900qpctLMugi2xAH7mpbgz7AtpC6xT6Em1omcbyQBisODSU29FFS/nPqjIJL&#10;Nu6uien2j9v3/nd7KTrc6YNSs+nwvgThafD/4j/3l1aQhPXhS/gBcv0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oMtuwgAAANsAAAAPAAAAAAAAAAAAAAAAAJgCAABkcnMvZG93&#10;bnJldi54bWxQSwUGAAAAAAQABAD1AAAAhwMAAAAA&#10;" fillcolor="#f2f2f2 [3214]" stroked="f" strokeweight="1.5pt">
                    <v:textbox inset="38.88pt,,38.88pt">
                      <w:txbxContent>
                        <w:p w:rsidR="0053240F" w:rsidRPr="00F80566" w:rsidRDefault="00BD1BB2" w:rsidP="00970383">
                          <w:pPr>
                            <w:pStyle w:val="Kontaktninformace"/>
                            <w:ind w:left="-567"/>
                            <w:rPr>
                              <w:lang w:val="cs-CZ"/>
                            </w:rPr>
                          </w:pPr>
                          <w:r w:rsidRPr="00F80566">
                            <w:rPr>
                              <w:lang w:val="cs-CZ"/>
                            </w:rPr>
                            <w:t xml:space="preserve">pro více informací kontaktujte: </w:t>
                          </w:r>
                          <w:r w:rsidR="00184572">
                            <w:rPr>
                              <w:lang w:val="cs-CZ"/>
                            </w:rPr>
                            <w:t xml:space="preserve">eva maděrová, </w:t>
                          </w:r>
                          <w:hyperlink r:id="rId8" w:history="1">
                            <w:r w:rsidR="00184572" w:rsidRPr="00BC535C">
                              <w:rPr>
                                <w:rStyle w:val="Hypertextovodkaz"/>
                                <w:lang w:val="cs-CZ"/>
                              </w:rPr>
                              <w:t>evcuska@seznam.cz</w:t>
                            </w:r>
                          </w:hyperlink>
                          <w:r w:rsidR="00184572">
                            <w:rPr>
                              <w:lang w:val="cs-CZ"/>
                            </w:rPr>
                            <w:t>, tel. 00420 603802979</w:t>
                          </w:r>
                        </w:p>
                      </w:txbxContent>
                    </v:textbox>
                  </v:rect>
                  <v:shape id="Rámec 21" o:spid="_x0000_s1029" style="position:absolute;width:68529;height:91427;visibility:visible;mso-wrap-style:square;v-text-anchor:middle" coordsize="6852920,91427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1pAMIA&#10;AADbAAAADwAAAGRycy9kb3ducmV2LnhtbESP3YrCMBSE7wXfIZyFvdNUQZGuURZFUBbEP/b60Bzb&#10;YnJSkli7b78RBC+HmfmGmS87a0RLPtSOFYyGGQjiwumaSwWX82YwAxEiskbjmBT8UYDlot+bY67d&#10;g4/UnmIpEoRDjgqqGJtcylBUZDEMXUOcvKvzFmOSvpTa4yPBrZHjLJtKizWnhQobWlVU3E53qwDN&#10;7Prr6/VqJw/tdj+5RbP/0Up9fnTfXyAidfEdfrW3WsF4BM8v6QfI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PWkAwgAAANsAAAAPAAAAAAAAAAAAAAAAAJgCAABkcnMvZG93&#10;bnJldi54bWxQSwUGAAAAAAQABAD1AAAAhwMAAAAA&#10;" path="m,l6852920,r,9142730l,9142730,,xm466410,466410r,8209910l6386510,8676320r,-8209910l466410,466410xe" fillcolor="#ffc000 [3204]" strokecolor="#ffd966 [1940]" strokeweight="1.5pt">
                    <v:path arrowok="t" o:connecttype="custom" o:connectlocs="0,0;6852920,0;6852920,9142730;0,9142730;0,0;466410,466410;466410,8676320;6386510,8676320;6386510,466410;466410,466410" o:connectangles="0,0,0,0,0,0,0,0,0,0"/>
                  </v:shape>
                </v:group>
                <v:group id="Skupina 5" o:spid="_x0000_s1030" style="position:absolute;left:16765;top:5583;width:46128;height:32197" coordorigin="16765,5583" coordsize="46127,321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Volný tvar 7" o:spid="_x0000_s1031" style="position:absolute;left:16765;top:7655;width:4073;height:5054;rotation:1467172fd;visibility:visible;mso-wrap-style:square;v-text-anchor:top" coordsize="1881,23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He9cQA&#10;AADaAAAADwAAAGRycy9kb3ducmV2LnhtbESPQWvCQBSE74L/YXkFb2bTCLWk2UgsCt6K0R56e2Rf&#10;k9Ds2zS7xthf3y0UPA4z8w2TbSbTiZEG11pW8BjFIIgrq1uuFZxP++UzCOeRNXaWScGNHGzy+SzD&#10;VNsrH2ksfS0ChF2KChrv+1RKVzVk0EW2Jw7epx0M+iCHWuoBrwFuOpnE8ZM02HJYaLCn14aqr/Ji&#10;FHx8r/B0+HlP1sc3XplbMe625ajU4mEqXkB4mvw9/N8+aAVr+LsSboDM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x3vXEAAAA2gAAAA8AAAAAAAAAAAAAAAAAmAIAAGRycy9k&#10;b3ducmV2LnhtbFBLBQYAAAAABAAEAPUAAACJAwAAAAA=&#10;" path="m1398,73l1342,57,1288,43,1235,31,1181,21r-51,-8l1079,7,1030,3,982,1,934,,887,1,842,4,797,9r-44,6l711,23r-41,9l629,43,590,55,551,70,514,84r-35,17l443,118r-33,19l377,157r-31,22l316,202r-30,23l258,249r-27,26l206,300r-25,28l158,356r-21,29l138,390r3,7l146,405r4,8l164,431r17,23l202,478r26,29l257,537r33,34l328,608r41,39l413,689r48,44l569,831,690,937r-10,-7l652,907,610,873,555,829,492,778,423,722,351,666,278,608,208,555,144,506,88,466,44,436,26,425,14,418,5,416,,417r1,5l7,434r12,15l37,470r12,20l69,521r26,44l127,616r37,57l204,738r44,68l295,877r47,73l390,1021r49,68l485,1155r46,61l573,1269r20,24l612,1314r18,18l646,1348r2,2l650,1351r4,-1l660,1348r15,-9l696,1324r27,-23l754,1273r37,-37l831,1193r,1l831,1207,714,1351,611,1479r-89,110l447,1685r-64,81l331,1835r-42,58l257,1939r-12,20l233,1978r-8,16l217,2008r-5,14l208,2033r-2,10l205,2052r1,7l207,2066r3,7l213,2078r10,11l236,2099r23,12l286,2127r25,16l334,2156r56,31l442,2215r50,25l539,2261r45,19l628,2296r41,12l707,2319r37,8l780,2332r32,5l843,2338r29,1l899,2338r25,-3l948,2331r21,-4l989,2321r19,-6l1025,2308r14,-8l1054,2292r12,-7l1076,2277r18,-14l1105,2251r8,-7l1115,2241r11,-7l1157,2212r22,-15l1206,2177r29,-22l1267,2129r34,-29l1337,2068r38,-34l1413,1996r39,-41l1491,1912r20,-24l1530,1865r19,-24l1568,1816r-4,-9l1558,1796r-8,-13l1538,1769r-15,-18l1506,1730r-23,-24l1458,1680r-30,-31l1393,1615r-40,-38l1309,1534r-106,-97l1072,1320r29,27l1181,1418r54,45l1295,1514r64,54l1426,1621r34,27l1493,1673r35,25l1560,1721r32,22l1623,1764r30,18l1682,1799r26,13l1732,1823r22,8l1774,1835r17,1l1805,1834r10,-7l1823,1816r8,-19l1837,1777r7,-20l1850,1736r5,-21l1860,1693r4,-22l1867,1648r6,-48l1876,1551r2,-51l1880,1448r1,-39l1881,1372r-1,-36l1877,1299r-3,-34l1871,1229r-6,-33l1860,1163r-7,-33l1846,1099r-9,-31l1829,1038r-9,-28l1809,981r-12,-29l1785,925r-12,-26l1760,873r-15,-25l1731,823r-16,-23l1700,776r-17,-22l1666,732r-17,-21l1631,691r-19,-20l1592,652r-19,-18l1553,617r-21,-17l1511,583r-4,-1l1500,583r-7,4l1484,591r-21,12l1439,621r-29,23l1378,671r-35,31l1306,738r-40,37l1225,816r-42,44l1140,904r-43,47l1055,997r-42,48l973,1094r-9,l961,1095r-3,4l958,1107r,-13l958,1079r89,-115l1129,860r74,-96l1269,677r60,-78l1382,529r47,-62l1470,411r36,-47l1534,323r25,-35l1578,260r14,-22l1602,221r7,-13l1610,201r-21,-20l1565,161r-24,-18l1514,126r-26,-15l1459,97,1429,85,1398,73xe" fillcolor="#a5d028 [3205]" stroked="f">
                    <v:fill opacity="37265f"/>
                    <v:path arrowok="t" o:connecttype="custom" o:connectlocs="255702,4537;202223,0;153941,4969;111288,18148;74914,38673;44602,64816;30528,85773;43736,103273;79893,139786;147229,200929;91585,155990;19053,100680;0,90094;10609,105866;44169,159446;95049,235281;132506,283893;141600,291670;163251,275034;154590,291886;71666,396456;48715,430808;44385,443339;48282,451333;72315,465808;126444,492599;168880,503834;200058,504482;221926,498648;236865,488926;250506,477907;281683,453710;322821,413092;338626,390406;326069,373770;292942,340714;255702,306362;316109,356054;351401,381116;379764,395592;394703,392351;401632,370529;406178,335097;407044,288646;402714,251269;394054,218213;381063,188614;364391,162903;344689,140866;326285,125742;311562,134168;274105,167440;228421,215404;207419,237441;244443,185805;309397,100896;341658,56174;344039,39105;315893,20957" o:connectangles="0,0,0,0,0,0,0,0,0,0,0,0,0,0,0,0,0,0,0,0,0,0,0,0,0,0,0,0,0,0,0,0,0,0,0,0,0,0,0,0,0,0,0,0,0,0,0,0,0,0,0,0,0,0,0,0,0,0,0"/>
                  </v:shape>
                  <v:shape id="Volný tvar 8" o:spid="_x0000_s1032" style="position:absolute;left:19746;top:15912;width:3240;height:2993;rotation:1467172fd;visibility:visible;mso-wrap-style:square;v-text-anchor:top" coordsize="1492,13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ZR070A&#10;AADaAAAADwAAAGRycy9kb3ducmV2LnhtbERPy6rCMBDdC/5DGMGNaKpCkWoUEQTFzVWLbodmbIvN&#10;pDSx1r+/WQguD+e92nSmEi01rrSsYDqJQBBnVpecK0iv+/EChPPIGivLpOBDDjbrfm+FibZvPlN7&#10;8bkIIewSVFB4XydSuqwgg25ia+LAPWxj0AfY5FI3+A7hppKzKIqlwZJDQ4E17QrKnpeXURCnx790&#10;hOX8uYtOV9u6WxXfZ0oNB912CcJT53/ir/ugFYSt4Uq4AXL9D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0NZR070AAADaAAAADwAAAAAAAAAAAAAAAACYAgAAZHJzL2Rvd25yZXYu&#10;eG1sUEsFBgAAAAAEAAQA9QAAAIIDAAAAAA==&#10;" path="m1304,283r-9,-5l1270,265r-37,-19l1183,223r-29,-12l1122,198r-34,-11l1052,175r-38,-10l975,155r-41,-8l892,142,909,60r8,-42l920,2,921,r-6,1l899,5r-25,7l843,21,805,33,765,47r-21,9l722,65r-21,9l680,85,657,95r-24,12l611,119r-21,12l569,144r-20,13l530,171r-19,13l493,198r-16,15l460,228r-15,16l429,259r-14,16l400,292r-12,16l375,325r-13,17l351,358r-11,18l330,394r-10,17l311,429r-7,18l288,484r-13,36l264,558r-9,37l196,580,147,568,107,558,76,550,52,545,34,541,22,539r-8,-1l10,555,5,572,3,591,2,610,,651r,42l6,734r9,39l24,811r10,37l46,883r11,34l71,950r14,32l99,1012r16,29l131,1068r17,27l166,1121r18,24l203,1168r20,21l243,1210r21,20l285,1248r22,18l329,1281r22,16l375,1310r23,14l421,1335r25,11l470,1356r25,8l519,1371r26,7l570,1384r24,4l596,1379r4,-14l606,1343r6,-27l621,1281r10,-38l641,1197r10,-50l678,1128r24,-21l725,1086r23,-23l768,1040r20,-25l806,991r17,-26l840,939r14,-27l868,885r13,-26l892,831r11,-27l912,778r9,-27l1104,792r139,32l1343,846r68,16l1454,871r23,5l1486,878r2,l1488,869r,-23l1488,819r,-26l1490,749r2,-41l1492,669r-1,-37l1489,599r-3,-32l1481,538r-4,-28l1470,485r-6,-24l1456,439r-8,-19l1439,401r-9,-15l1420,370r-9,-13l1401,346r-10,-11l1383,326r-10,-9l1364,310r-9,-6l1346,299r-8,-4l1313,285r-9,-2xe" fillcolor="#a5d028 [3205]" stroked="f">
                    <v:fill opacity="37265f"/>
                    <v:path arrowok="t" o:connecttype="custom" o:connectlocs="275780,57147;250590,45502;228441,37738;202818,31700;199126,3882;198692,216;183057,4529;161559,12076;147662,18330;132678,25662;119215,33857;107055,42698;96632,52618;86860,62969;78608,73752;71659,84965;66013,96395;57327,120332;31921,122488;11292,117528;3040,116019;651,127448;0,149444;5212,174891;12378,197750;21498,218236;32138,236135;44081,251877;57327,265248;71442,276246;86425,285519;102060,292419;118346,297164;129421,297379;132895,283793;139193,258131;152439,238723;166771,224274;178714,208101;188486,190849;196086,173381;239733,170794;306398,185889;322684,189339;323118,182439;323553,161521;323770,136290;321598,116019;317907,99414;312478,86475;306398,76986;300318,70301;294238,65557;285117,61460" o:connectangles="0,0,0,0,0,0,0,0,0,0,0,0,0,0,0,0,0,0,0,0,0,0,0,0,0,0,0,0,0,0,0,0,0,0,0,0,0,0,0,0,0,0,0,0,0,0,0,0,0,0,0,0,0,0"/>
                  </v:shape>
                  <v:shape id="Volný tvar 9" o:spid="_x0000_s1033" style="position:absolute;left:45711;top:5583;width:4489;height:4820;rotation:1467172fd;visibility:visible;mso-wrap-style:square;v-text-anchor:top" coordsize="2069,22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WVFsAA&#10;AADaAAAADwAAAGRycy9kb3ducmV2LnhtbESP0YrCMBRE3xf8h3AF39ZUH3StRhFFVGSFqh9waa5t&#10;sbkpTaz1740g+DjMzBlmtmhNKRqqXWFZwaAfgSBOrS44U3A5b37/QDiPrLG0TAqe5GAx7/zMMNb2&#10;wQk1J5+JAGEXo4Lc+yqW0qU5GXR9WxEH72prgz7IOpO6xkeAm1IOo2gkDRYcFnKsaJVTejvdjYLt&#10;dnQ7HMec7PeH/4vkgVyTbpTqddvlFISn1n/Dn/ZOK5jA+0q4AXL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HWVFsAAAADaAAAADwAAAAAAAAAAAAAAAACYAgAAZHJzL2Rvd25y&#10;ZXYueG1sUEsFBgAAAAAEAAQA9QAAAIUDAAAAAA==&#10;" path="m1430,1415r9,-3l1464,1402r39,-17l1551,1361r27,-16l1608,1328r30,-17l1670,1290r32,-23l1735,1243r32,-27l1799,1189r49,65l1873,1287r9,13l1884,1302r3,-6l1896,1282r12,-22l1923,1230r17,-37l1956,1152r7,-21l1971,1108r7,-24l1983,1061r7,-26l1995,1011r5,-24l2003,962r4,-24l2009,915r2,-24l2011,868r1,-23l2011,822r-1,-22l2009,778r-2,-21l2003,736r-3,-21l1995,695r-4,-20l1985,655r-5,-19l1974,616r-13,-36l1946,545r-17,-33l1910,481r-19,-30l1870,424r49,-39l1959,353r32,-24l2017,309r20,-16l2051,282r11,-8l2069,268r-12,-16l2044,236r-13,-15l2017,205r-15,-14l1987,178r-16,-13l1956,154r-37,-20l1883,116,1849,98,1815,82,1780,68,1746,54,1712,43,1680,32r-33,-7l1615,17r-31,-6l1553,6,1521,2,1492,1,1462,r-29,l1404,2r-28,3l1348,9r-26,4l1295,20r-25,7l1244,36r-24,8l1196,56r-23,11l1150,79r-21,13l1107,107r-21,14l1068,138r-20,16l1049,158r2,4l1054,168r5,7l1071,193r16,24l1107,244r25,32l1160,312r30,41l1187,384r,32l1188,448r4,32l1196,511r6,31l1208,573r8,30l1225,632r11,29l1247,689r13,28l1273,745r14,25l1302,796r15,24l1272,855r-31,-22l1208,815r-31,-19l1147,779r-31,-15l1085,749r-31,-12l1024,725,994,715r-30,-9l934,698r-30,-7l875,686r-29,-5l817,678r-28,-2l760,676r-28,l705,677r-28,2l650,683r-26,3l598,691r-27,6l546,705r-25,8l497,721r-24,10l449,741r-23,11l404,765r-22,13l388,791r10,18l410,832r15,29l441,893r20,38l485,972r24,47l500,1055r-7,37l488,1129r-3,35l484,1200r,35l486,1270r4,34l496,1337r7,34l510,1403r9,32l530,1466r11,31l554,1527r12,30l383,1651r-138,71l144,1776r-69,36l33,1834r-23,14l1,1853r-1,1l6,1861r16,18l32,1890r9,12l50,1914r6,11l85,1963r28,36l141,2031r27,29l194,2085r27,25l245,2130r24,18l293,2165r23,15l338,2192r21,10l379,2211r20,6l417,2222r18,4l451,2228r17,3l483,2232r14,-1l509,2229r12,-1l532,2226r10,-2l559,2218r11,-4l578,2210r2,-2l591,2206r30,-6l667,2188r59,-16l759,2161r34,-13l830,2134r38,-15l905,2102r39,-20l982,2062r38,-23l1061,2121r21,42l1090,2178r1,3l1095,2175r11,-14l1125,2137r22,-30l1172,2072r26,-41l1211,2009r12,-23l1235,1963r11,-23l1261,1907r13,-34l1285,1841r10,-32l1304,1777r8,-32l1317,1713r6,-31l1326,1652r2,-30l1331,1593r,-29l1329,1535r-2,-29l1324,1478r-3,-28l1334,1450r12,-2l1357,1447r11,-2l1387,1438r16,-5l1424,1421r6,-6xe" fillcolor="#a5d028 [3205]" stroked="f">
                    <v:fill opacity="37265f"/>
                    <v:path arrowok="t" o:connecttype="custom" o:connectlocs="336511,293921;369272,273620;406373,277940;413967,272109;427636,239283;433928,213152;436314,187453;435446,163481;430673,141453;418523,110571;425032,76234;447379,59173;437616,44272;416353,28939;378819,11662;343671,2376;310909,0;280968,4319;254498,14469;231717,29802;229765,37793;251678,67379;258621,103660;265781,136486;279232,166289;262092,176007;228680,159162;196135,149228;164892,145988;135385,148148;107831,155707;82880,168016;95681,192852;106963,235827;105444,274268;112604,309901;83097,356549;2170,399093;6943,408163;24517,431702;53156,459993;77890,475542;97851,481157;113038,481157;125405,477270;157516,469063;196352,453946;234755,467120;244084,461505;265347,428895;278798,397581;287043,363243;288345,331497;292033,312709;308956,306878" o:connectangles="0,0,0,0,0,0,0,0,0,0,0,0,0,0,0,0,0,0,0,0,0,0,0,0,0,0,0,0,0,0,0,0,0,0,0,0,0,0,0,0,0,0,0,0,0,0,0,0,0,0,0,0,0,0,0"/>
                  </v:shape>
                  <v:shape id="Volný tvar 11" o:spid="_x0000_s1034" style="position:absolute;left:43270;top:34165;width:3383;height:3615;rotation:1467172fd;visibility:visible;mso-wrap-style:square;v-text-anchor:top" coordsize="1558,16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1sobb8A&#10;AADbAAAADwAAAGRycy9kb3ducmV2LnhtbERPTYvCMBC9C/sfwgheRFN3QaQaxRWExdvWitehGZtg&#10;MylN1PrvzcKCt3m8z1lteteIO3XBelYwm2YgiCuvLdcKyuN+sgARIrLGxjMpeFKAzfpjsMJc+wf/&#10;0r2ItUghHHJUYGJscylDZchhmPqWOHEX3zmMCXa11B0+Urhr5GeWzaVDy6nBYEs7Q9W1uDkFDcrn&#10;99keyq9TMfaVNdl+fLgqNRr22yWISH18i//dPzrNn8HfL+kAuX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fWyhtvwAAANsAAAAPAAAAAAAAAAAAAAAAAJgCAABkcnMvZG93bnJl&#10;di54bWxQSwUGAAAAAAQABAD1AAAAhAMAAAAA&#10;" path="m283,241r-5,10l267,280r-16,46l229,384r-10,34l208,454r-11,39l187,534r-10,41l169,619r-7,44l155,708,65,700,19,696,2,694r-2,l2,701r5,17l16,745r11,35l42,818r18,44l78,906r20,43l114,975r14,25l144,1025r17,23l176,1071r17,21l211,1114r16,19l245,1152r18,19l282,1189r17,17l318,1221r19,16l356,1251r19,13l395,1278r19,12l434,1301r20,11l473,1322r19,9l512,1340r22,8l554,1355r20,7l593,1368r20,5l633,1378r20,4l673,1385r20,4l683,1453r-7,56l668,1554r-6,38l657,1621r-4,21l652,1654r-1,3l665,1663r12,3l690,1669r12,3l714,1673r12,1l738,1674r11,l771,1672r22,-5l814,1663r21,-6l880,1647r43,-11l964,1625r40,-13l1043,1597r37,-15l1115,1566r35,-17l1183,1531r31,-18l1244,1493r28,-20l1299,1452r26,-22l1349,1408r24,-24l1394,1361r20,-23l1433,1312r17,-24l1467,1262r14,-25l1495,1210r12,-27l1518,1157r9,-28l1536,1102r7,-27l1548,1047r5,-28l1556,991r2,-27l1549,963r-16,-5l1508,954r-30,-7l1443,940r-43,-6l1354,927r-51,-7l1278,893r-25,-27l1226,841r-28,-24l1170,795r-29,-20l1111,756r-31,-18l1050,723r-31,-15l988,695,956,684,925,674r-30,-9l865,657r-30,-5l869,441,893,281,911,166,922,87r8,-49l933,13,934,2r,-2l925,,901,,869,,835,,787,,741,3,698,6r-41,4l619,16r-34,7l552,29r-30,8l495,46,469,56,446,66,424,76,405,87,387,98r-16,11l357,120r-12,11l334,143r-10,11l316,165r-8,10l303,185r-6,10l294,204r-6,15l285,230r-2,8l283,241xe" fillcolor="#a5d028 [3205]" stroked="f">
                    <v:fill opacity="37265f"/>
                    <v:path arrowok="t" o:connecttype="custom" o:connectlocs="57976,60469;47553,90271;40605,115322;35176,143181;4126,150308;434,151388;5863,168448;16937,195659;27794,215959;38216,231292;49290,244682;61233,256776;73175,267142;85769,275996;98580,283339;111174,289386;124637,294137;137448,297592;150476,299968;145048,335601;141791,354605;144396,359140;152430,361084;160247,361516;172190,360004;191081,355685;218006,348127;242108,338192;263605,326747;282061,313573;298130,298888;311158,283339;321580,267142;329615,249865;335043,232156;337866,214016;332872,206889;313329,203002;282930,198683;266210,181622;247754,167369;227994,156139;207583,147716;187824,141885;193904,60685;201938,8206;202806,0;188692,0;160899,648;134408,3455;113346,7990;96843,14253;84032,21164;74912,28291;68615,35633;64490,42112;61884,49671" o:connectangles="0,0,0,0,0,0,0,0,0,0,0,0,0,0,0,0,0,0,0,0,0,0,0,0,0,0,0,0,0,0,0,0,0,0,0,0,0,0,0,0,0,0,0,0,0,0,0,0,0,0,0,0,0,0,0,0,0"/>
                  </v:shape>
                  <v:shape id="Volný tvar 12" o:spid="_x0000_s1035" style="position:absolute;left:30778;top:19260;width:4398;height:4030;rotation:1467172fd;visibility:visible;mso-wrap-style:square;v-text-anchor:top" coordsize="2022,18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M04MMA&#10;AADbAAAADwAAAGRycy9kb3ducmV2LnhtbERPS2vCQBC+C/6HZQQv0mwiVCR1I7ZQqK2H+ii9Dtkx&#10;iWZnQ3Y16b93BaG3+fies1j2phZXal1lWUESxSCIc6srLhQc9u9PcxDOI2usLZOCP3KwzIaDBaba&#10;dryl684XIoSwS1FB6X2TSunykgy6yDbEgTva1qAPsC2kbrEL4aaW0zieSYMVh4YSG3orKT/vLkbB&#10;/PWCm8nhK3n+/v38OSWTbh0nnVLjUb96AeGp9//ih/tDh/lTuP8SDpDZ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SM04MMAAADbAAAADwAAAAAAAAAAAAAAAACYAgAAZHJzL2Rv&#10;d25yZXYueG1sUEsFBgAAAAAEAAQA9QAAAIgDAAAAAA==&#10;" path="m284,1516r12,6l331,1538r54,25l456,1592r41,15l540,1623r47,15l637,1653r51,14l741,1679r55,11l851,1700r-14,56l826,1798r-7,30l813,1849r-3,12l809,1867r-1,2l808,1870r8,-2l837,1865r33,-8l912,1845r25,-7l962,1830r28,-10l1018,1810r29,-12l1075,1786r30,-15l1134,1757r31,-17l1195,1724r30,-18l1253,1688r28,-18l1306,1652r26,-20l1356,1612r22,-20l1402,1572r21,-21l1443,1528r19,-21l1481,1485r17,-23l1515,1440r15,-24l1546,1393r14,-23l1574,1345r12,-23l1597,1298r11,-25l1618,1249r10,-25l1636,1199r8,-25l1651,1149r7,-26l1664,1099r4,-26l1673,1048r78,14l1817,1076r54,10l1916,1094r33,7l1973,1108r9,3l1990,1113r6,4l1999,1119r9,-31l2014,1058r5,-29l2021,1000r1,-28l2020,946r-2,-27l2012,893r-12,-54l1987,787r-16,-50l1956,688r-18,-46l1920,596r-20,-43l1880,512r-21,-40l1837,434r-23,-36l1789,362r-24,-33l1739,298r-26,-30l1685,239r-28,-27l1628,187r-29,-24l1569,141r-30,-20l1508,102,1477,86,1445,69,1413,56,1380,42,1346,32r-33,-9l1280,15,1245,8,1211,4,1176,r-1,9l1172,29r-7,27l1158,92r-12,44l1135,187r-14,59l1105,311r-33,30l1041,372r-30,32l983,438r-26,34l933,507r-23,36l890,578r-19,38l853,653r-16,38l822,728r-12,38l799,804r-10,36l780,878,527,831,335,796,197,772,103,754,45,744,14,738,3,737,1,736r,12l1,777r,37l1,850,,909r1,56l4,1017r5,49l14,1111r7,42l30,1192r9,37l49,1262r11,31l72,1321r12,25l96,1371r14,20l123,1411r14,16l151,1442r13,13l177,1467r14,10l203,1485r12,8l227,1498r10,5l256,1511r15,3l281,1515r3,1xe" fillcolor="#a5d028 [3205]" stroked="f">
                    <v:fill opacity="37265f"/>
                    <v:path arrowok="t" o:connecttype="custom" o:connectlocs="71993,331436;108098,346305;138549,356218;173132,364191;179657,387465;176177,401042;175742,402981;189227,400180;209237,394361;227725,387465;246647,378630;266440,367639;284058,356002;299718,343073;313855,329281;325818,315058;336258,300189;344958,284888;351918,269157;357573,252994;361923,236832;380846,228859;416734,235755;431089,239418;434786,241142;439136,221747;439354,203861;435004,180803;425434,148263;413254,119170;399551,93526;383891,70899;366491,51504;347786,35126;327993,21981;307330,12068;285580,4956;263395,862;254912,6249;249257,29308;240340,67020;219895,87061;202929,109257;189444,132747;178787,156882;171609,181018;72863,171536;9788,160330;218,158606;218,175415;218,207955;3045,239418;8483,264847;15660,284673;23925,299758;32843,310748;41543,318290;49373,322816;58943,326264" o:connectangles="0,0,0,0,0,0,0,0,0,0,0,0,0,0,0,0,0,0,0,0,0,0,0,0,0,0,0,0,0,0,0,0,0,0,0,0,0,0,0,0,0,0,0,0,0,0,0,0,0,0,0,0,0,0,0,0,0,0,0"/>
                  </v:shape>
                  <v:shape id="Volný tvar 15" o:spid="_x0000_s1036" style="position:absolute;left:48195;top:24151;width:3761;height:4125;rotation:1467172fd;visibility:visible;mso-wrap-style:square;v-text-anchor:top" coordsize="2359,35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cwvcAA&#10;AADbAAAADwAAAGRycy9kb3ducmV2LnhtbERP32vCMBB+H/g/hBN8m8mUTelMRQeir1NB93Y0t7a0&#10;uZQks/W/N4PB3u7j+3mr9WBbcSMfascaXqYKBHHhTM2lhvNp97wEESKywdYxabhTgHU+elphZlzP&#10;n3Q7xlKkEA4Zaqhi7DIpQ1GRxTB1HXHivp23GBP0pTQe+xRuWzlT6k1arDk1VNjRR0VFc/yxGq59&#10;uVmq/uIPTWcXX9c9b9VirvVkPGzeQUQa4r/4z30waf4r/P6SDpD5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hcwvcAAAADbAAAADwAAAAAAAAAAAAAAAACYAgAAZHJzL2Rvd25y&#10;ZXYueG1sUEsFBgAAAAAEAAQA9QAAAIUDAAAAAA==&#10;" path="m2161,1545r2,-15l2170,1493r6,-58l2184,1358r3,-43l2190,1268r1,-48l2191,1167r-1,-53l2186,1060r-4,-55l2175,949r61,-5l2282,941r32,-2l2336,937r13,-2l2356,935r3,l2359,935r-4,-7l2344,907r-18,-31l2301,836r-15,-21l2270,791r-17,-23l2234,743r-20,-23l2193,697r-23,-23l2146,651r-24,-25l2095,601r-25,-24l2044,555r-26,-21l1991,514r-27,-19l1938,477r-27,-16l1884,445r-27,-14l1830,416r-28,-12l1774,393r-26,-11l1720,372r-28,-9l1665,355r-28,-7l1609,342r-28,-6l1555,332r-28,-4l1499,325r-28,-2l1444,321r-27,l1389,320r-26,1l1336,322r-27,2l1283,326r-6,-79l1272,181r-5,-54l1263,83r-4,-33l1256,26,1255,9,1254,r-31,1l1193,3r-29,4l1135,12r-28,8l1081,30r-14,6l1054,42r-13,7l1027,57,977,83r-46,28l885,140r-43,29l800,199r-39,31l723,261r-35,32l654,325r-31,32l593,391r-27,34l540,458r-24,36l494,528r-22,35l454,598r-17,36l421,670r-13,36l397,741r-10,37l378,813r-7,37l367,886r-4,35l361,958r,35l363,1029r2,35l369,1099r7,34l390,1133r22,-2l444,1127r37,-4l528,1116r54,-6l646,1101r70,-10l734,1104r19,12l772,1129r20,11l831,1161r40,19l912,1196r41,15l994,1223r42,11l1078,1243r42,8l1162,1256r42,5l1245,1263r41,1l1327,1263r40,-2l1375,1338r7,72l1387,1477r7,62l1399,1597r5,53l1409,1699r5,44l1382,1736r-34,-7l1316,1723r-32,-4l1252,1716r-33,-3l1188,1712r-32,l1125,1712r-31,2l1063,1717r-30,3l1002,1724r-29,6l943,1736r-29,6l899,1659r-14,-71l873,1528r-11,-48l854,1443r-6,-27l844,1398r-1,-10l812,1394r-30,8l752,1410r-28,10l697,1432r-27,12l643,1458r-26,16l566,1508r-48,36l471,1579r-43,37l387,1652r-39,38l310,1727r-34,39l244,1803r-30,39l186,1880r-27,39l136,1959r-22,38l94,2036r-18,39l60,2115r-14,39l34,2193r-10,39l15,2270r-7,39l4,2348r-3,38l,2424r,37l2,2498r3,38l11,2571r6,37l25,2642r10,36l51,2677r24,-5l107,2667r41,-9l198,2648r57,-12l318,2622r71,-15l411,2618r21,11l455,2639r22,10l499,2658r22,8l543,2673r23,7l589,2687r22,5l634,2697r24,4l703,2709r46,5l794,2719r46,2l885,2721r45,-1l973,2718r43,-3l1057,2711r41,-6l1128,2849r26,124l1177,3082r19,93l1213,3255r13,65l1238,3376r9,43l1254,3454r5,26l1263,3500r2,12l1267,3521r1,5l1268,3527r,1l1282,3523r34,-12l1358,3498r38,-14l1456,3461r55,-24l1564,3412r47,-24l1655,3362r41,-24l1732,3314r34,-25l1796,3265r26,-25l1847,3217r21,-23l1887,3170r16,-22l1917,3127r12,-21l1939,3086r9,-20l1953,3048r6,-17l1962,3014r3,-16l1966,2984r2,-13l1968,2948r-3,-16l1963,2922r-1,-3l1963,2904r2,-39l1966,2836r,-33l1966,2765r,-42l1964,2678r-3,-49l1956,2578r-5,-55l1942,2468r-9,-57l1927,2383r-6,-29l1913,2324r-8,-29l1971,2282r50,-12l2055,2263r25,-5l2094,2255r7,-2l2104,2253r,l2100,2246r-14,-20l2064,2196r-29,-38l2018,2137r-19,-22l1978,2092r-24,-25l1931,2043r-27,-26l1878,1993r-29,-24l1839,1961r-9,-8l1820,1946r-10,-7l1845,1922r34,-18l1909,1888r29,-18l1964,1853r24,-18l2010,1819r20,-17l2049,1784r16,-16l2080,1751r13,-15l2105,1720r10,-15l2124,1689r9,-14l2140,1660r5,-13l2150,1635r3,-13l2159,1600r2,-20l2162,1554r-1,-9xe" fillcolor="#a5d028 [3205]" stroked="f">
                    <v:fill opacity="37265f"/>
                    <v:path arrowok="t" o:connecttype="custom" o:connectlocs="348671,153770;347874,117520;374499,109335;370832,102435;352976,84193;330018,67472;304669,53907;278682,44669;252057,39290;225911,37536;203591,28883;200083,1052;176488,2339;155762,9706;115267,30520;86092,53556;67120,78347;58510,103605;58829,128512;84179,130500;123079,132020;158472,143012;198489,147689;221128,172714;220331,203000;189402,200193;159748,201597;139182,178677;129456,163008;102513,170492;61699,193177;29654,219839;9566,247318;638,274564;1754,300641;17059,311867;65525,306137;86570,312568;112079,316778;155124,317830;187648,360395;199924,403895;202156,412431;232129,404713;276131,387524;300843,370685;311365,356419;313756,344725;313437,331629;311843,301459;304988,271758;333844,263689;329061,256790;307857,238899;290161,227556;313119,216681;331612,204754;341178,194113;344685,181718" o:connectangles="0,0,0,0,0,0,0,0,0,0,0,0,0,0,0,0,0,0,0,0,0,0,0,0,0,0,0,0,0,0,0,0,0,0,0,0,0,0,0,0,0,0,0,0,0,0,0,0,0,0,0,0,0,0,0,0,0,0,0"/>
                  </v:shape>
                  <v:shape id="Volný tvar 18" o:spid="_x0000_s1037" style="position:absolute;left:50362;top:14886;width:4437;height:4134;rotation:1467172fd;visibility:visible;mso-wrap-style:square;v-text-anchor:top" coordsize="2047,19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/WVMUA&#10;AADbAAAADwAAAGRycy9kb3ducmV2LnhtbESP3WrCQBCF7wt9h2UKvSm6sVKR1FVEEESq4M8DDNkx&#10;Cc3Oht1VE5++cyH0boZz5pxvZovONepGIdaeDYyGGSjiwtuaSwPn03owBRUTssXGMxnoKcJi/voy&#10;w9z6Ox/odkylkhCOORqoUmpzrWNRkcM49C2xaBcfHCZZQ6ltwLuEu0Z/ZtlEO6xZGipsaVVR8Xu8&#10;OgM/+/Fjv2u356++mMZwOVEfdx/GvL91y29Qibr0b35eb6zgC6z8IgPo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X9ZUxQAAANsAAAAPAAAAAAAAAAAAAAAAAJgCAABkcnMv&#10;ZG93bnJldi54bWxQSwUGAAAAAAQABAD1AAAAigMAAAAA&#10;" path="m2015,1360r-4,-8l1999,1327r-19,-38l1955,1242r-16,-27l1923,1186r-19,-29l1884,1127r-22,-31l1838,1066r-24,-31l1788,1006r66,-49l1887,932r12,-10l1902,921r-6,-2l1882,912r-23,-10l1831,889r-35,-13l1758,861r-41,-13l1675,837r-44,-9l1587,822r-42,-4l1505,817r-40,l1427,819r-38,4l1352,830r-2,-12l1348,808r-4,-8l1341,792r-4,-10l1334,779r-1,-9l1329,746r-9,-39l1308,657r-8,-28l1291,599r-10,-32l1269,535r-13,-35l1241,466r-17,-34l1207,397r65,-33l1307,347r12,-5l1321,341r-5,-5l1303,326r-19,-15l1259,291r-30,-22l1195,245r-36,-24l1122,199r-24,-10l1075,180r-24,-9l1028,163r-23,-7l981,151r-22,-6l937,141r-22,-3l893,134r-23,-2l849,131r-21,-1l807,130r-21,l766,131r-20,2l726,135r-20,3l687,141r-37,8l614,159r-34,11l546,183r-32,15l484,213,460,163,436,122,418,87,401,59,389,37,379,20,373,8,371,,351,11,333,22,317,33,302,44,273,70r-30,30l218,130r-25,31l171,191r-21,30l130,251r-18,30l95,311,80,340,66,370,53,398,42,427,32,456r-9,28l17,512r-6,27l6,567,2,594,,620r,27l,674r1,25l3,723r5,26l12,772r6,25l25,820r8,23l42,866r10,22l63,909r12,20l88,950r8,-2l109,942r19,-9l151,921r30,-14l216,890r39,-19l300,850r30,8l359,862r30,4l419,868r31,l480,866r30,-3l540,859r30,-5l598,848r30,-8l657,832r28,-9l714,814r27,-9l768,793r44,93l804,897r-8,10l777,941r-18,34l744,1010r-16,33l716,1076r-12,33l694,1142r-9,32l677,1205r-6,32l666,1267r-3,31l660,1328r-2,30l658,1387r2,28l662,1444r3,26l669,1497r6,27l682,1549r6,26l697,1599r9,23l716,1646r11,22l739,1689r14,21l766,1730r13,19l795,1768r15,17l818,1778r14,-10l848,1753r22,-17l896,1716r30,-23l959,1670r36,-27l1026,1642r32,-2l1089,1637r30,-6l1149,1625r30,-8l1209,1608r28,-10l1266,1587r27,-12l1321,1561r27,-13l1373,1534r26,-15l1424,1504r24,-16l1556,1628r83,105l1698,1809r43,51l1766,1891r15,15l1787,1912r1,1l1793,1908r13,-13l1824,1876r21,-19l1873,1824r25,-30l1922,1766r20,-28l1960,1710r16,-26l1990,1659r13,-23l2014,1612r9,-22l2029,1570r7,-20l2040,1531r4,-17l2046,1497r1,-17l2047,1466r-1,-13l2045,1439r-1,-12l2038,1407r-5,-17l2020,1368r-5,-8xe" fillcolor="#a5d028 [3205]" stroked="f">
                    <v:fill opacity="37265f"/>
                    <v:path arrowok="t" o:connecttype="custom" o:connectlocs="429171,278518;412697,249996;393190,223635;411614,199219;402943,194898;372165,183230;334883,176747;301070,177828;291316,172858;288931,166376;281779,135910;272242,108036;275710,78650;285247,72600;266389,58124;237995,40838;217837,33707;198329,29818;179471,28089;161698,28738;140889,32195;111411,42782;90603,18798;80849,1729;68711,7130;47252,28089;28178,54234;14306,79947;4985,104579;434,128347;217,151035;3902,172210;11271,191873;20808,204837;39232,195978;71528,185390;97539,187551;123549,184526;148476,177828;176003,191440;164515,210671;152594,239625;145441,267282;142623,293427;144141,317627;149126,340314;157579,360409;168850,377911;180338,382016;200713,365811;229324,354359;255552,349389;280261,340314;303237,328214;355258,374454;386037,411834;391456,409458;411397,387634;428304,363866;438491,343556;443043,327134;443476,313954;440658,300341" o:connectangles="0,0,0,0,0,0,0,0,0,0,0,0,0,0,0,0,0,0,0,0,0,0,0,0,0,0,0,0,0,0,0,0,0,0,0,0,0,0,0,0,0,0,0,0,0,0,0,0,0,0,0,0,0,0,0,0,0,0,0,0,0,0,0"/>
                  </v:shape>
                  <v:shape id="Volný tvar 17" o:spid="_x0000_s1038" style="position:absolute;left:40725;top:16158;width:6714;height:4807;rotation:1467172fd;visibility:visible;mso-wrap-style:square;v-text-anchor:top" coordsize="3095,2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NXfr4A&#10;AADbAAAADwAAAGRycy9kb3ducmV2LnhtbERPTYvCMBC9L/gfwgje1tQeqlajSEFw8WQVz0MztsVm&#10;Upus1n9vBMHbPN7nLNe9acSdOldbVjAZRyCIC6trLhWcjtvfGQjnkTU2lknBkxysV4OfJabaPvhA&#10;99yXIoSwS1FB5X2bSumKigy6sW2JA3exnUEfYFdK3eEjhJtGxlGUSIM1h4YKW8oqKq75v1EQ7/DU&#10;zJMkPmf11W9vh5z+9plSo2G/WYDw1Puv+OPe6TB/Cu9fwgFy9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5DV36+AAAA2wAAAA8AAAAAAAAAAAAAAAAAmAIAAGRycy9kb3ducmV2&#10;LnhtbFBLBQYAAAAABAAEAPUAAACDAwAAAAA=&#10;" path="m2783,1688r5,-9l2803,1652r11,-20l2825,1608r12,-27l2851,1551r13,-34l2877,1481r14,-38l2903,1402r11,-43l2924,1314r9,-45l2939,1221r90,17l3075,1246r18,3l3095,1250r-1,-7l3091,1226r-4,-28l3079,1162r-5,-20l3068,1121r-8,-22l3053,1076r-9,-24l3034,1028r-11,-23l3009,980r-13,-27l2982,926r-15,-26l2953,876r-17,-24l2921,829r-17,-22l2887,786r-18,-21l2852,745r-18,-19l2815,708r-19,-17l2777,675r-19,-17l2739,644r-20,-14l2700,616r-21,-13l2659,591r-20,-11l2619,570r-21,-10l2578,550r-22,-8l2536,533r-21,-7l2495,520r-41,-12l2414,499r15,-65l2441,379r10,-47l2459,293r5,-31l2469,240r2,-17l2471,216r-21,-6l2427,207r-24,-1l2379,205r-23,1l2332,207r-23,3l2287,216r-31,4l2225,225r-30,6l2165,237r-29,6l2108,251r-28,8l2054,267r-27,9l2001,285r-24,10l1953,303r-25,11l1905,326r-22,11l1860,348r-21,12l1818,372r-20,13l1779,399r-18,13l1742,425r-17,15l1707,454r-16,15l1675,484r-15,16l1645,515r-14,16l1617,548r-13,15l1592,580r-21,-18l1549,544r-23,-16l1504,512r-23,-16l1456,482r-23,-13l1409,457r-8,5l1390,474r-16,19l1357,518r-46,63l1257,660r-63,92l1129,853r-67,105l998,1066r,1l998,1079r,-12l998,1066r71,-128l1133,822r60,-106l1247,620r47,-86l1338,457r37,-68l1409,329r27,-52l1461,232r19,-36l1495,165r13,-25l1515,122r5,-12l1522,103,1495,87,1469,73,1442,60,1415,49,1389,39r-27,-9l1335,23r-26,-6l1250,10,1192,5,1136,2,1081,r-53,2l976,4,925,7r-49,6l828,20r-46,9l736,39,693,51,651,65,610,79,570,96r-38,17l495,131r-35,20l425,171r-33,23l361,217r-30,24l302,266r-27,26l249,319r-25,28l201,374r-22,30l159,434r-20,30l121,495r-17,33l112,536r14,13l142,563r22,17l222,621r75,50l386,730r106,66l611,870r132,83l732,946,702,927,655,899,596,865,527,824,452,778,373,733,294,686,219,643,149,603,90,571,43,545,26,538,12,531,3,529r-3,l3,533r8,8l27,553r21,17l66,586r27,27l128,648r41,45l269,798,381,918r59,62l500,1041r57,60l614,1157r53,52l717,1253r22,20l762,1291r18,17l799,1320r,1l799,1322r1,l802,1322r3,-2l809,1315r13,-14l838,1280r20,-29l883,1214r27,-42l940,1122r-92,162l767,1426r-70,124l636,1655r-51,90l542,1819r-35,62l481,1931r-21,40l445,2001r-5,12l435,2023r-3,10l431,2040r-1,7l430,2052r1,5l432,2060r5,6l445,2071r11,10l469,2090r13,8l496,2104r30,13l558,2128r59,21l674,2167r54,15l779,2195r48,10l873,2213r42,6l955,2223r37,1l1028,2224r32,-1l1091,2220r29,-3l1146,2211r24,-7l1192,2197r20,-8l1231,2180r17,-9l1263,2162r14,-9l1288,2143r11,-9l1308,2126r13,-16l1331,2097r4,-8l1338,2086r10,-9l1375,2050r19,-20l1416,2007r26,-27l1469,1949r29,-34l1527,1877r30,-41l1589,1793r31,-47l1650,1696r14,-25l1678,1644r15,-27l1706,1590r-4,-7l1695,1575r-10,-10l1672,1554r-18,-14l1633,1523r-26,-19l1576,1483r-74,-50l1405,1371r-119,-76l1139,1207r33,20l1261,1279r124,73l1529,1434r73,40l1672,1513r65,34l1797,1577r26,14l1847,1601r20,8l1885,1616r14,5l1909,1623r7,-1l1918,1618r6,-43l1927,1533r1,-44l1929,1444r-1,-45l1927,1351r-3,-50l1918,1250r-6,-43l1905,1165r-9,-42l1886,1085r20,14l1927,1113r20,14l1968,1140r22,12l2011,1165r22,11l2055,1187r22,10l2099,1206r21,8l2142,1223r23,7l2187,1238r22,5l2230,1250r-51,211l2140,1621r-28,115l2094,1815r-12,49l2077,1889r-2,10l2075,1901r11,3l2115,1908r19,3l2152,1914r19,1l2188,1916r50,1l2286,1918r44,-2l2372,1914r39,-4l2448,1905r34,-6l2514,1891r29,-7l2571,1876r25,-10l2619,1856r21,-10l2660,1835r16,-11l2693,1813r13,-12l2720,1790r11,-11l2741,1768r7,-11l2756,1747r7,-10l2767,1728r8,-16l2780,1699r3,-7l2783,1688xe" fillcolor="#a5d028 [3205]" stroked="f">
                    <v:fill opacity="37265f"/>
                    <v:path arrowok="t" o:connecttype="custom" o:connectlocs="618464,335255;636253,274300;670527,265005;660332,227394;640591,189351;614777,156928;585708,133151;554470,117156;529523,81922;531476,45392;496116,46689;451212,55984;413250,70466;382012,89056;356848,111319;331034,114129;301531,102457;230379,207076;245780,177679;311510,59875;330166,22264;289600,4972;211723,865;141221,14050;85036,41934;43603,80842;27333,118669;132544,188054;98052,168168;5640,116291;10413,123208;95449,211831;165300,279055;174628,285324;203913,242525;109983,406586;93496,440955;98920,449817;146210,468406;215193,480727;258579,474891;281791,461273;298277,443116;337758,396859;370081,343685;348605,325096;273547,276461;395461,343901;416070,349738;417371,281217;418022,240580;450561,258737;483751,270193;450128,410477;474640,414151;538418,410477;577031,396643;596121,379783;603713,364868" o:connectangles="0,0,0,0,0,0,0,0,0,0,0,0,0,0,0,0,0,0,0,0,0,0,0,0,0,0,0,0,0,0,0,0,0,0,0,0,0,0,0,0,0,0,0,0,0,0,0,0,0,0,0,0,0,0,0,0,0,0,0"/>
                  </v:shape>
                  <v:shape id="Volný tvar 13" o:spid="_x0000_s1039" style="position:absolute;left:60056;top:19754;width:2837;height:3356;rotation:1467172fd;visibility:visible;mso-wrap-style:square;v-text-anchor:top" coordsize="1308,15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vHhsQA&#10;AADbAAAADwAAAGRycy9kb3ducmV2LnhtbERPTWvCQBC9F/wPywheSt2oKCW6ipUWpKJgWoXchuyY&#10;BLOzIbvV9N+7guBtHu9zZovWVOJCjSstKxj0IxDEmdUl5wp+f77e3kE4j6yxskwK/snBYt55mWGs&#10;7ZX3dEl8LkIIuxgVFN7XsZQuK8ig69uaOHAn2xj0ATa51A1eQ7ip5DCKJtJgyaGhwJpWBWXn5M8o&#10;SLfpJhoPPtr0eEi3q+/j6+lzt1Oq122XUxCeWv8UP9xrHeaP4P5LOEDO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qLx4bEAAAA2wAAAA8AAAAAAAAAAAAAAAAAmAIAAGRycy9k&#10;b3ducmV2LnhtbFBLBQYAAAAABAAEAPUAAACJAwAAAAA=&#10;" path="m865,1459r8,-6l895,1434r34,-30l972,1362r22,-25l1018,1311r25,-29l1068,1251r24,-34l1117,1182r23,-38l1162,1105r74,49l1273,1180r15,8l1290,1191r1,-7l1295,1166r3,-27l1302,1103r4,-41l1308,1016r,-23l1308,970r-1,-25l1305,921r-4,-28l1297,867r-5,-27l1288,814r-6,-25l1276,765r-8,-25l1260,717r-8,-23l1243,671r-10,-22l1223,628r-10,-21l1202,587r-12,-20l1178,547r-12,-18l1152,510r-13,-17l1126,476r-15,-17l1097,444r-14,-16l1067,413r-31,-28l1004,358,969,334,936,312r34,-50l999,219r25,-36l1044,153r15,-23l1069,113r7,-10l1077,100,1060,84,1043,71,1025,59,1005,48,985,40,964,33,954,31,943,30,932,29r-10,l878,20,836,13,794,8,754,3,714,1,675,,637,,600,2,564,4,529,9r-34,5l462,21r-32,8l399,38,368,48,339,59,310,71,283,84,257,99r-26,14l206,129r-24,17l160,163r-22,19l118,201,98,221,79,242,61,263,45,285,29,307,14,331,,354r9,3l24,365r21,12l71,394r32,20l140,438r41,28l227,496r4,16l237,528r4,16l248,558r13,31l276,618r16,29l311,675r19,26l351,728r22,25l395,778r24,24l442,824r24,23l491,868r24,20l539,907,426,1075r-84,127l282,1293r-41,61l217,1390r-13,19l199,1416r,1l208,1422r23,11l259,1447r24,12l328,1478r42,17l410,1509r38,11l483,1530r33,8l547,1545r30,4l606,1552r26,2l656,1554r24,-2l701,1551r20,-3l738,1544r17,-5l771,1534r13,-6l796,1522r12,-6l818,1509r9,-6l835,1496r7,-7l853,1478r6,-10l864,1461r1,-2xe" fillcolor="#a5d028 [3205]" stroked="f">
                    <v:fill opacity="37265f"/>
                    <v:path arrowok="t" o:connecttype="custom" o:connectlocs="194088,309686;215557,288738;231605,270165;247219,247058;276061,254832;279964,255696;282350,238203;283651,214448;283000,198899;280181,181406;276712,165209;271507,149876;265218,135623;258062,122449;249821,110139;240930,99125;231388,89191;210136,72130;216642,47295;229653,28075;233557,21596;222280,12742;209052,7127;202112,6263;181294,2807;154837,216;130115,432;107345,3023;86527,8206;67226,15333;50094,24403;34697,35201;21252,47727;9759,61548;0,76450;9759,81417;30360,94590;50094,110571;53781,120505;63323,139726;76117,157218;90864,173199;106478,187453;92382,232156;52263,292409;43155,305799;50094,309470;71130,319188;97153,328258;118622,333657;137055,335601;152018,334953;163728,332362;172619,328690;179342,324587;184980,319188;187583,315085" o:connectangles="0,0,0,0,0,0,0,0,0,0,0,0,0,0,0,0,0,0,0,0,0,0,0,0,0,0,0,0,0,0,0,0,0,0,0,0,0,0,0,0,0,0,0,0,0,0,0,0,0,0,0,0,0,0,0,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  <w:sz w:val="56"/>
          <w:lang w:val="cs-CZ" w:eastAsia="cs-CZ"/>
        </w:rPr>
        <w:drawing>
          <wp:anchor distT="0" distB="0" distL="114300" distR="114300" simplePos="0" relativeHeight="251666432" behindDoc="1" locked="0" layoutInCell="1" allowOverlap="1" wp14:anchorId="4FC954D3" wp14:editId="79C80FAB">
            <wp:simplePos x="0" y="0"/>
            <wp:positionH relativeFrom="column">
              <wp:posOffset>5036185</wp:posOffset>
            </wp:positionH>
            <wp:positionV relativeFrom="paragraph">
              <wp:posOffset>200660</wp:posOffset>
            </wp:positionV>
            <wp:extent cx="622300" cy="1066800"/>
            <wp:effectExtent l="95250" t="38100" r="82550" b="38100"/>
            <wp:wrapTight wrapText="bothSides">
              <wp:wrapPolygon edited="0">
                <wp:start x="331" y="194"/>
                <wp:lineTo x="-2664" y="1317"/>
                <wp:lineTo x="-293" y="20691"/>
                <wp:lineTo x="13569" y="21880"/>
                <wp:lineTo x="20710" y="21076"/>
                <wp:lineTo x="21109" y="20246"/>
                <wp:lineTo x="21473" y="11170"/>
                <wp:lineTo x="21062" y="1788"/>
                <wp:lineTo x="13567" y="-511"/>
                <wp:lineTo x="6824" y="-537"/>
                <wp:lineTo x="331" y="194"/>
              </wp:wrapPolygon>
            </wp:wrapTight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159864170[1].jp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4110"/>
                    <a:stretch/>
                  </pic:blipFill>
                  <pic:spPr bwMode="auto">
                    <a:xfrm rot="655534">
                      <a:off x="0" y="0"/>
                      <a:ext cx="622300" cy="1066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762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2EEA">
        <w:rPr>
          <w:noProof/>
          <w:sz w:val="28"/>
          <w:lang w:val="cs-CZ" w:eastAsia="cs-CZ"/>
        </w:rPr>
        <w:drawing>
          <wp:anchor distT="0" distB="0" distL="114300" distR="114300" simplePos="0" relativeHeight="251665408" behindDoc="1" locked="0" layoutInCell="1" allowOverlap="1" wp14:anchorId="0B0E1E57" wp14:editId="37AEB5F7">
            <wp:simplePos x="0" y="0"/>
            <wp:positionH relativeFrom="column">
              <wp:posOffset>-419735</wp:posOffset>
            </wp:positionH>
            <wp:positionV relativeFrom="paragraph">
              <wp:posOffset>-635</wp:posOffset>
            </wp:positionV>
            <wp:extent cx="1721987" cy="2139315"/>
            <wp:effectExtent l="0" t="0" r="0" b="0"/>
            <wp:wrapNone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hawaiphoto4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1987" cy="2139315"/>
                    </a:xfrm>
                    <a:prstGeom prst="rect">
                      <a:avLst/>
                    </a:prstGeom>
                    <a:effectLst>
                      <a:glow>
                        <a:schemeClr val="accent1"/>
                      </a:glow>
                      <a:softEdge rad="444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5E59" w:rsidRPr="005C43B0">
        <w:rPr>
          <w:sz w:val="56"/>
          <w:lang w:val="cs-CZ"/>
        </w:rPr>
        <w:t>na mladcové</w:t>
      </w:r>
    </w:p>
    <w:p w:rsidR="004047CA" w:rsidRDefault="0021471E" w:rsidP="004047CA">
      <w:pPr>
        <w:pStyle w:val="Kontaktninformace"/>
        <w:spacing w:before="120" w:line="120" w:lineRule="auto"/>
        <w:ind w:left="720" w:right="102" w:firstLine="720"/>
        <w:rPr>
          <w:sz w:val="32"/>
          <w:lang w:val="cs-CZ"/>
        </w:rPr>
      </w:pPr>
      <w:r>
        <w:rPr>
          <w:sz w:val="32"/>
          <w:lang w:val="cs-CZ"/>
        </w:rPr>
        <w:t xml:space="preserve"> </w:t>
      </w:r>
      <w:r w:rsidR="005C43B0" w:rsidRPr="00970383">
        <w:rPr>
          <w:sz w:val="32"/>
          <w:lang w:val="cs-CZ"/>
        </w:rPr>
        <w:t>zko mladcová vás zve na závody agility</w:t>
      </w:r>
    </w:p>
    <w:p w:rsidR="005C43B0" w:rsidRPr="005C43B0" w:rsidRDefault="0021471E" w:rsidP="0021471E">
      <w:pPr>
        <w:pStyle w:val="Datum"/>
        <w:spacing w:before="0" w:after="0" w:line="120" w:lineRule="auto"/>
        <w:ind w:left="0" w:right="102"/>
        <w:jc w:val="center"/>
        <w:rPr>
          <w:sz w:val="40"/>
          <w:lang w:val="cs-CZ"/>
        </w:rPr>
      </w:pPr>
      <w:r>
        <w:rPr>
          <w:noProof/>
          <w:lang w:val="cs-CZ" w:eastAsia="cs-CZ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130EFA6" wp14:editId="5D66A6C5">
                <wp:simplePos x="0" y="0"/>
                <wp:positionH relativeFrom="margin">
                  <wp:posOffset>5311292</wp:posOffset>
                </wp:positionH>
                <wp:positionV relativeFrom="paragraph">
                  <wp:posOffset>435980</wp:posOffset>
                </wp:positionV>
                <wp:extent cx="387793" cy="296517"/>
                <wp:effectExtent l="0" t="38100" r="0" b="46990"/>
                <wp:wrapNone/>
                <wp:docPr id="19" name="Volný tvar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rot="1343236">
                          <a:off x="0" y="0"/>
                          <a:ext cx="387793" cy="296517"/>
                        </a:xfrm>
                        <a:custGeom>
                          <a:avLst/>
                          <a:gdLst>
                            <a:gd name="T0" fmla="*/ 1980 w 2047"/>
                            <a:gd name="T1" fmla="*/ 1289 h 1913"/>
                            <a:gd name="T2" fmla="*/ 1904 w 2047"/>
                            <a:gd name="T3" fmla="*/ 1157 h 1913"/>
                            <a:gd name="T4" fmla="*/ 1814 w 2047"/>
                            <a:gd name="T5" fmla="*/ 1035 h 1913"/>
                            <a:gd name="T6" fmla="*/ 1899 w 2047"/>
                            <a:gd name="T7" fmla="*/ 922 h 1913"/>
                            <a:gd name="T8" fmla="*/ 1859 w 2047"/>
                            <a:gd name="T9" fmla="*/ 902 h 1913"/>
                            <a:gd name="T10" fmla="*/ 1717 w 2047"/>
                            <a:gd name="T11" fmla="*/ 848 h 1913"/>
                            <a:gd name="T12" fmla="*/ 1545 w 2047"/>
                            <a:gd name="T13" fmla="*/ 818 h 1913"/>
                            <a:gd name="T14" fmla="*/ 1389 w 2047"/>
                            <a:gd name="T15" fmla="*/ 823 h 1913"/>
                            <a:gd name="T16" fmla="*/ 1344 w 2047"/>
                            <a:gd name="T17" fmla="*/ 800 h 1913"/>
                            <a:gd name="T18" fmla="*/ 1333 w 2047"/>
                            <a:gd name="T19" fmla="*/ 770 h 1913"/>
                            <a:gd name="T20" fmla="*/ 1300 w 2047"/>
                            <a:gd name="T21" fmla="*/ 629 h 1913"/>
                            <a:gd name="T22" fmla="*/ 1256 w 2047"/>
                            <a:gd name="T23" fmla="*/ 500 h 1913"/>
                            <a:gd name="T24" fmla="*/ 1272 w 2047"/>
                            <a:gd name="T25" fmla="*/ 364 h 1913"/>
                            <a:gd name="T26" fmla="*/ 1316 w 2047"/>
                            <a:gd name="T27" fmla="*/ 336 h 1913"/>
                            <a:gd name="T28" fmla="*/ 1229 w 2047"/>
                            <a:gd name="T29" fmla="*/ 269 h 1913"/>
                            <a:gd name="T30" fmla="*/ 1098 w 2047"/>
                            <a:gd name="T31" fmla="*/ 189 h 1913"/>
                            <a:gd name="T32" fmla="*/ 1005 w 2047"/>
                            <a:gd name="T33" fmla="*/ 156 h 1913"/>
                            <a:gd name="T34" fmla="*/ 915 w 2047"/>
                            <a:gd name="T35" fmla="*/ 138 h 1913"/>
                            <a:gd name="T36" fmla="*/ 828 w 2047"/>
                            <a:gd name="T37" fmla="*/ 130 h 1913"/>
                            <a:gd name="T38" fmla="*/ 746 w 2047"/>
                            <a:gd name="T39" fmla="*/ 133 h 1913"/>
                            <a:gd name="T40" fmla="*/ 650 w 2047"/>
                            <a:gd name="T41" fmla="*/ 149 h 1913"/>
                            <a:gd name="T42" fmla="*/ 514 w 2047"/>
                            <a:gd name="T43" fmla="*/ 198 h 1913"/>
                            <a:gd name="T44" fmla="*/ 418 w 2047"/>
                            <a:gd name="T45" fmla="*/ 87 h 1913"/>
                            <a:gd name="T46" fmla="*/ 373 w 2047"/>
                            <a:gd name="T47" fmla="*/ 8 h 1913"/>
                            <a:gd name="T48" fmla="*/ 317 w 2047"/>
                            <a:gd name="T49" fmla="*/ 33 h 1913"/>
                            <a:gd name="T50" fmla="*/ 218 w 2047"/>
                            <a:gd name="T51" fmla="*/ 130 h 1913"/>
                            <a:gd name="T52" fmla="*/ 130 w 2047"/>
                            <a:gd name="T53" fmla="*/ 251 h 1913"/>
                            <a:gd name="T54" fmla="*/ 66 w 2047"/>
                            <a:gd name="T55" fmla="*/ 370 h 1913"/>
                            <a:gd name="T56" fmla="*/ 23 w 2047"/>
                            <a:gd name="T57" fmla="*/ 484 h 1913"/>
                            <a:gd name="T58" fmla="*/ 2 w 2047"/>
                            <a:gd name="T59" fmla="*/ 594 h 1913"/>
                            <a:gd name="T60" fmla="*/ 1 w 2047"/>
                            <a:gd name="T61" fmla="*/ 699 h 1913"/>
                            <a:gd name="T62" fmla="*/ 18 w 2047"/>
                            <a:gd name="T63" fmla="*/ 797 h 1913"/>
                            <a:gd name="T64" fmla="*/ 52 w 2047"/>
                            <a:gd name="T65" fmla="*/ 888 h 1913"/>
                            <a:gd name="T66" fmla="*/ 96 w 2047"/>
                            <a:gd name="T67" fmla="*/ 948 h 1913"/>
                            <a:gd name="T68" fmla="*/ 181 w 2047"/>
                            <a:gd name="T69" fmla="*/ 907 h 1913"/>
                            <a:gd name="T70" fmla="*/ 330 w 2047"/>
                            <a:gd name="T71" fmla="*/ 858 h 1913"/>
                            <a:gd name="T72" fmla="*/ 450 w 2047"/>
                            <a:gd name="T73" fmla="*/ 868 h 1913"/>
                            <a:gd name="T74" fmla="*/ 570 w 2047"/>
                            <a:gd name="T75" fmla="*/ 854 h 1913"/>
                            <a:gd name="T76" fmla="*/ 685 w 2047"/>
                            <a:gd name="T77" fmla="*/ 823 h 1913"/>
                            <a:gd name="T78" fmla="*/ 812 w 2047"/>
                            <a:gd name="T79" fmla="*/ 886 h 1913"/>
                            <a:gd name="T80" fmla="*/ 759 w 2047"/>
                            <a:gd name="T81" fmla="*/ 975 h 1913"/>
                            <a:gd name="T82" fmla="*/ 704 w 2047"/>
                            <a:gd name="T83" fmla="*/ 1109 h 1913"/>
                            <a:gd name="T84" fmla="*/ 671 w 2047"/>
                            <a:gd name="T85" fmla="*/ 1237 h 1913"/>
                            <a:gd name="T86" fmla="*/ 658 w 2047"/>
                            <a:gd name="T87" fmla="*/ 1358 h 1913"/>
                            <a:gd name="T88" fmla="*/ 665 w 2047"/>
                            <a:gd name="T89" fmla="*/ 1470 h 1913"/>
                            <a:gd name="T90" fmla="*/ 688 w 2047"/>
                            <a:gd name="T91" fmla="*/ 1575 h 1913"/>
                            <a:gd name="T92" fmla="*/ 727 w 2047"/>
                            <a:gd name="T93" fmla="*/ 1668 h 1913"/>
                            <a:gd name="T94" fmla="*/ 779 w 2047"/>
                            <a:gd name="T95" fmla="*/ 1749 h 1913"/>
                            <a:gd name="T96" fmla="*/ 832 w 2047"/>
                            <a:gd name="T97" fmla="*/ 1768 h 1913"/>
                            <a:gd name="T98" fmla="*/ 926 w 2047"/>
                            <a:gd name="T99" fmla="*/ 1693 h 1913"/>
                            <a:gd name="T100" fmla="*/ 1058 w 2047"/>
                            <a:gd name="T101" fmla="*/ 1640 h 1913"/>
                            <a:gd name="T102" fmla="*/ 1179 w 2047"/>
                            <a:gd name="T103" fmla="*/ 1617 h 1913"/>
                            <a:gd name="T104" fmla="*/ 1293 w 2047"/>
                            <a:gd name="T105" fmla="*/ 1575 h 1913"/>
                            <a:gd name="T106" fmla="*/ 1399 w 2047"/>
                            <a:gd name="T107" fmla="*/ 1519 h 1913"/>
                            <a:gd name="T108" fmla="*/ 1639 w 2047"/>
                            <a:gd name="T109" fmla="*/ 1733 h 1913"/>
                            <a:gd name="T110" fmla="*/ 1781 w 2047"/>
                            <a:gd name="T111" fmla="*/ 1906 h 1913"/>
                            <a:gd name="T112" fmla="*/ 1806 w 2047"/>
                            <a:gd name="T113" fmla="*/ 1895 h 1913"/>
                            <a:gd name="T114" fmla="*/ 1898 w 2047"/>
                            <a:gd name="T115" fmla="*/ 1794 h 1913"/>
                            <a:gd name="T116" fmla="*/ 1976 w 2047"/>
                            <a:gd name="T117" fmla="*/ 1684 h 1913"/>
                            <a:gd name="T118" fmla="*/ 2023 w 2047"/>
                            <a:gd name="T119" fmla="*/ 1590 h 1913"/>
                            <a:gd name="T120" fmla="*/ 2044 w 2047"/>
                            <a:gd name="T121" fmla="*/ 1514 h 1913"/>
                            <a:gd name="T122" fmla="*/ 2046 w 2047"/>
                            <a:gd name="T123" fmla="*/ 1453 h 1913"/>
                            <a:gd name="T124" fmla="*/ 2033 w 2047"/>
                            <a:gd name="T125" fmla="*/ 1390 h 19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2047" h="1913">
                              <a:moveTo>
                                <a:pt x="2015" y="1360"/>
                              </a:moveTo>
                              <a:lnTo>
                                <a:pt x="2011" y="1352"/>
                              </a:lnTo>
                              <a:lnTo>
                                <a:pt x="1999" y="1327"/>
                              </a:lnTo>
                              <a:lnTo>
                                <a:pt x="1980" y="1289"/>
                              </a:lnTo>
                              <a:lnTo>
                                <a:pt x="1955" y="1242"/>
                              </a:lnTo>
                              <a:lnTo>
                                <a:pt x="1939" y="1215"/>
                              </a:lnTo>
                              <a:lnTo>
                                <a:pt x="1923" y="1186"/>
                              </a:lnTo>
                              <a:lnTo>
                                <a:pt x="1904" y="1157"/>
                              </a:lnTo>
                              <a:lnTo>
                                <a:pt x="1884" y="1127"/>
                              </a:lnTo>
                              <a:lnTo>
                                <a:pt x="1862" y="1096"/>
                              </a:lnTo>
                              <a:lnTo>
                                <a:pt x="1838" y="1066"/>
                              </a:lnTo>
                              <a:lnTo>
                                <a:pt x="1814" y="1035"/>
                              </a:lnTo>
                              <a:lnTo>
                                <a:pt x="1788" y="1006"/>
                              </a:lnTo>
                              <a:lnTo>
                                <a:pt x="1854" y="957"/>
                              </a:lnTo>
                              <a:lnTo>
                                <a:pt x="1887" y="932"/>
                              </a:lnTo>
                              <a:lnTo>
                                <a:pt x="1899" y="922"/>
                              </a:lnTo>
                              <a:lnTo>
                                <a:pt x="1902" y="921"/>
                              </a:lnTo>
                              <a:lnTo>
                                <a:pt x="1896" y="919"/>
                              </a:lnTo>
                              <a:lnTo>
                                <a:pt x="1882" y="912"/>
                              </a:lnTo>
                              <a:lnTo>
                                <a:pt x="1859" y="902"/>
                              </a:lnTo>
                              <a:lnTo>
                                <a:pt x="1831" y="889"/>
                              </a:lnTo>
                              <a:lnTo>
                                <a:pt x="1796" y="876"/>
                              </a:lnTo>
                              <a:lnTo>
                                <a:pt x="1758" y="861"/>
                              </a:lnTo>
                              <a:lnTo>
                                <a:pt x="1717" y="848"/>
                              </a:lnTo>
                              <a:lnTo>
                                <a:pt x="1675" y="837"/>
                              </a:lnTo>
                              <a:lnTo>
                                <a:pt x="1631" y="828"/>
                              </a:lnTo>
                              <a:lnTo>
                                <a:pt x="1587" y="822"/>
                              </a:lnTo>
                              <a:lnTo>
                                <a:pt x="1545" y="818"/>
                              </a:lnTo>
                              <a:lnTo>
                                <a:pt x="1505" y="817"/>
                              </a:lnTo>
                              <a:lnTo>
                                <a:pt x="1465" y="817"/>
                              </a:lnTo>
                              <a:lnTo>
                                <a:pt x="1427" y="819"/>
                              </a:lnTo>
                              <a:lnTo>
                                <a:pt x="1389" y="823"/>
                              </a:lnTo>
                              <a:lnTo>
                                <a:pt x="1352" y="830"/>
                              </a:lnTo>
                              <a:lnTo>
                                <a:pt x="1350" y="818"/>
                              </a:lnTo>
                              <a:lnTo>
                                <a:pt x="1348" y="808"/>
                              </a:lnTo>
                              <a:lnTo>
                                <a:pt x="1344" y="800"/>
                              </a:lnTo>
                              <a:lnTo>
                                <a:pt x="1341" y="792"/>
                              </a:lnTo>
                              <a:lnTo>
                                <a:pt x="1337" y="782"/>
                              </a:lnTo>
                              <a:lnTo>
                                <a:pt x="1334" y="779"/>
                              </a:lnTo>
                              <a:lnTo>
                                <a:pt x="1333" y="770"/>
                              </a:lnTo>
                              <a:lnTo>
                                <a:pt x="1329" y="746"/>
                              </a:lnTo>
                              <a:lnTo>
                                <a:pt x="1320" y="707"/>
                              </a:lnTo>
                              <a:lnTo>
                                <a:pt x="1308" y="657"/>
                              </a:lnTo>
                              <a:lnTo>
                                <a:pt x="1300" y="629"/>
                              </a:lnTo>
                              <a:lnTo>
                                <a:pt x="1291" y="599"/>
                              </a:lnTo>
                              <a:lnTo>
                                <a:pt x="1281" y="567"/>
                              </a:lnTo>
                              <a:lnTo>
                                <a:pt x="1269" y="535"/>
                              </a:lnTo>
                              <a:lnTo>
                                <a:pt x="1256" y="500"/>
                              </a:lnTo>
                              <a:lnTo>
                                <a:pt x="1241" y="466"/>
                              </a:lnTo>
                              <a:lnTo>
                                <a:pt x="1224" y="432"/>
                              </a:lnTo>
                              <a:lnTo>
                                <a:pt x="1207" y="397"/>
                              </a:lnTo>
                              <a:lnTo>
                                <a:pt x="1272" y="364"/>
                              </a:lnTo>
                              <a:lnTo>
                                <a:pt x="1307" y="347"/>
                              </a:lnTo>
                              <a:lnTo>
                                <a:pt x="1319" y="342"/>
                              </a:lnTo>
                              <a:lnTo>
                                <a:pt x="1321" y="341"/>
                              </a:lnTo>
                              <a:lnTo>
                                <a:pt x="1316" y="336"/>
                              </a:lnTo>
                              <a:lnTo>
                                <a:pt x="1303" y="326"/>
                              </a:lnTo>
                              <a:lnTo>
                                <a:pt x="1284" y="311"/>
                              </a:lnTo>
                              <a:lnTo>
                                <a:pt x="1259" y="291"/>
                              </a:lnTo>
                              <a:lnTo>
                                <a:pt x="1229" y="269"/>
                              </a:lnTo>
                              <a:lnTo>
                                <a:pt x="1195" y="245"/>
                              </a:lnTo>
                              <a:lnTo>
                                <a:pt x="1159" y="221"/>
                              </a:lnTo>
                              <a:lnTo>
                                <a:pt x="1122" y="199"/>
                              </a:lnTo>
                              <a:lnTo>
                                <a:pt x="1098" y="189"/>
                              </a:lnTo>
                              <a:lnTo>
                                <a:pt x="1075" y="180"/>
                              </a:lnTo>
                              <a:lnTo>
                                <a:pt x="1051" y="171"/>
                              </a:lnTo>
                              <a:lnTo>
                                <a:pt x="1028" y="163"/>
                              </a:lnTo>
                              <a:lnTo>
                                <a:pt x="1005" y="156"/>
                              </a:lnTo>
                              <a:lnTo>
                                <a:pt x="981" y="151"/>
                              </a:lnTo>
                              <a:lnTo>
                                <a:pt x="959" y="145"/>
                              </a:lnTo>
                              <a:lnTo>
                                <a:pt x="937" y="141"/>
                              </a:lnTo>
                              <a:lnTo>
                                <a:pt x="915" y="138"/>
                              </a:lnTo>
                              <a:lnTo>
                                <a:pt x="893" y="134"/>
                              </a:lnTo>
                              <a:lnTo>
                                <a:pt x="870" y="132"/>
                              </a:lnTo>
                              <a:lnTo>
                                <a:pt x="849" y="131"/>
                              </a:lnTo>
                              <a:lnTo>
                                <a:pt x="828" y="130"/>
                              </a:lnTo>
                              <a:lnTo>
                                <a:pt x="807" y="130"/>
                              </a:lnTo>
                              <a:lnTo>
                                <a:pt x="786" y="130"/>
                              </a:lnTo>
                              <a:lnTo>
                                <a:pt x="766" y="131"/>
                              </a:lnTo>
                              <a:lnTo>
                                <a:pt x="746" y="133"/>
                              </a:lnTo>
                              <a:lnTo>
                                <a:pt x="726" y="135"/>
                              </a:lnTo>
                              <a:lnTo>
                                <a:pt x="706" y="138"/>
                              </a:lnTo>
                              <a:lnTo>
                                <a:pt x="687" y="141"/>
                              </a:lnTo>
                              <a:lnTo>
                                <a:pt x="650" y="149"/>
                              </a:lnTo>
                              <a:lnTo>
                                <a:pt x="614" y="159"/>
                              </a:lnTo>
                              <a:lnTo>
                                <a:pt x="580" y="170"/>
                              </a:lnTo>
                              <a:lnTo>
                                <a:pt x="546" y="183"/>
                              </a:lnTo>
                              <a:lnTo>
                                <a:pt x="514" y="198"/>
                              </a:lnTo>
                              <a:lnTo>
                                <a:pt x="484" y="213"/>
                              </a:lnTo>
                              <a:lnTo>
                                <a:pt x="460" y="163"/>
                              </a:lnTo>
                              <a:lnTo>
                                <a:pt x="436" y="122"/>
                              </a:lnTo>
                              <a:lnTo>
                                <a:pt x="418" y="87"/>
                              </a:lnTo>
                              <a:lnTo>
                                <a:pt x="401" y="59"/>
                              </a:lnTo>
                              <a:lnTo>
                                <a:pt x="389" y="37"/>
                              </a:lnTo>
                              <a:lnTo>
                                <a:pt x="379" y="20"/>
                              </a:lnTo>
                              <a:lnTo>
                                <a:pt x="373" y="8"/>
                              </a:lnTo>
                              <a:lnTo>
                                <a:pt x="371" y="0"/>
                              </a:lnTo>
                              <a:lnTo>
                                <a:pt x="351" y="11"/>
                              </a:lnTo>
                              <a:lnTo>
                                <a:pt x="333" y="22"/>
                              </a:lnTo>
                              <a:lnTo>
                                <a:pt x="317" y="33"/>
                              </a:lnTo>
                              <a:lnTo>
                                <a:pt x="302" y="44"/>
                              </a:lnTo>
                              <a:lnTo>
                                <a:pt x="273" y="70"/>
                              </a:lnTo>
                              <a:lnTo>
                                <a:pt x="243" y="100"/>
                              </a:lnTo>
                              <a:lnTo>
                                <a:pt x="218" y="130"/>
                              </a:lnTo>
                              <a:lnTo>
                                <a:pt x="193" y="161"/>
                              </a:lnTo>
                              <a:lnTo>
                                <a:pt x="171" y="191"/>
                              </a:lnTo>
                              <a:lnTo>
                                <a:pt x="150" y="221"/>
                              </a:lnTo>
                              <a:lnTo>
                                <a:pt x="130" y="251"/>
                              </a:lnTo>
                              <a:lnTo>
                                <a:pt x="112" y="281"/>
                              </a:lnTo>
                              <a:lnTo>
                                <a:pt x="95" y="311"/>
                              </a:lnTo>
                              <a:lnTo>
                                <a:pt x="80" y="340"/>
                              </a:lnTo>
                              <a:lnTo>
                                <a:pt x="66" y="370"/>
                              </a:lnTo>
                              <a:lnTo>
                                <a:pt x="53" y="398"/>
                              </a:lnTo>
                              <a:lnTo>
                                <a:pt x="42" y="427"/>
                              </a:lnTo>
                              <a:lnTo>
                                <a:pt x="32" y="456"/>
                              </a:lnTo>
                              <a:lnTo>
                                <a:pt x="23" y="484"/>
                              </a:lnTo>
                              <a:lnTo>
                                <a:pt x="17" y="512"/>
                              </a:lnTo>
                              <a:lnTo>
                                <a:pt x="11" y="539"/>
                              </a:lnTo>
                              <a:lnTo>
                                <a:pt x="6" y="567"/>
                              </a:lnTo>
                              <a:lnTo>
                                <a:pt x="2" y="594"/>
                              </a:lnTo>
                              <a:lnTo>
                                <a:pt x="0" y="620"/>
                              </a:lnTo>
                              <a:lnTo>
                                <a:pt x="0" y="647"/>
                              </a:lnTo>
                              <a:lnTo>
                                <a:pt x="0" y="674"/>
                              </a:lnTo>
                              <a:lnTo>
                                <a:pt x="1" y="699"/>
                              </a:lnTo>
                              <a:lnTo>
                                <a:pt x="3" y="723"/>
                              </a:lnTo>
                              <a:lnTo>
                                <a:pt x="8" y="749"/>
                              </a:lnTo>
                              <a:lnTo>
                                <a:pt x="12" y="772"/>
                              </a:lnTo>
                              <a:lnTo>
                                <a:pt x="18" y="797"/>
                              </a:lnTo>
                              <a:lnTo>
                                <a:pt x="25" y="820"/>
                              </a:lnTo>
                              <a:lnTo>
                                <a:pt x="33" y="843"/>
                              </a:lnTo>
                              <a:lnTo>
                                <a:pt x="42" y="866"/>
                              </a:lnTo>
                              <a:lnTo>
                                <a:pt x="52" y="888"/>
                              </a:lnTo>
                              <a:lnTo>
                                <a:pt x="63" y="909"/>
                              </a:lnTo>
                              <a:lnTo>
                                <a:pt x="75" y="929"/>
                              </a:lnTo>
                              <a:lnTo>
                                <a:pt x="88" y="950"/>
                              </a:lnTo>
                              <a:lnTo>
                                <a:pt x="96" y="948"/>
                              </a:lnTo>
                              <a:lnTo>
                                <a:pt x="109" y="942"/>
                              </a:lnTo>
                              <a:lnTo>
                                <a:pt x="128" y="933"/>
                              </a:lnTo>
                              <a:lnTo>
                                <a:pt x="151" y="921"/>
                              </a:lnTo>
                              <a:lnTo>
                                <a:pt x="181" y="907"/>
                              </a:lnTo>
                              <a:lnTo>
                                <a:pt x="216" y="890"/>
                              </a:lnTo>
                              <a:lnTo>
                                <a:pt x="255" y="871"/>
                              </a:lnTo>
                              <a:lnTo>
                                <a:pt x="300" y="850"/>
                              </a:lnTo>
                              <a:lnTo>
                                <a:pt x="330" y="858"/>
                              </a:lnTo>
                              <a:lnTo>
                                <a:pt x="359" y="862"/>
                              </a:lnTo>
                              <a:lnTo>
                                <a:pt x="389" y="866"/>
                              </a:lnTo>
                              <a:lnTo>
                                <a:pt x="419" y="868"/>
                              </a:lnTo>
                              <a:lnTo>
                                <a:pt x="450" y="868"/>
                              </a:lnTo>
                              <a:lnTo>
                                <a:pt x="480" y="866"/>
                              </a:lnTo>
                              <a:lnTo>
                                <a:pt x="510" y="863"/>
                              </a:lnTo>
                              <a:lnTo>
                                <a:pt x="540" y="859"/>
                              </a:lnTo>
                              <a:lnTo>
                                <a:pt x="570" y="854"/>
                              </a:lnTo>
                              <a:lnTo>
                                <a:pt x="598" y="848"/>
                              </a:lnTo>
                              <a:lnTo>
                                <a:pt x="628" y="840"/>
                              </a:lnTo>
                              <a:lnTo>
                                <a:pt x="657" y="832"/>
                              </a:lnTo>
                              <a:lnTo>
                                <a:pt x="685" y="823"/>
                              </a:lnTo>
                              <a:lnTo>
                                <a:pt x="714" y="814"/>
                              </a:lnTo>
                              <a:lnTo>
                                <a:pt x="741" y="805"/>
                              </a:lnTo>
                              <a:lnTo>
                                <a:pt x="768" y="793"/>
                              </a:lnTo>
                              <a:lnTo>
                                <a:pt x="812" y="886"/>
                              </a:lnTo>
                              <a:lnTo>
                                <a:pt x="804" y="897"/>
                              </a:lnTo>
                              <a:lnTo>
                                <a:pt x="796" y="907"/>
                              </a:lnTo>
                              <a:lnTo>
                                <a:pt x="777" y="941"/>
                              </a:lnTo>
                              <a:lnTo>
                                <a:pt x="759" y="975"/>
                              </a:lnTo>
                              <a:lnTo>
                                <a:pt x="744" y="1010"/>
                              </a:lnTo>
                              <a:lnTo>
                                <a:pt x="728" y="1043"/>
                              </a:lnTo>
                              <a:lnTo>
                                <a:pt x="716" y="1076"/>
                              </a:lnTo>
                              <a:lnTo>
                                <a:pt x="704" y="1109"/>
                              </a:lnTo>
                              <a:lnTo>
                                <a:pt x="694" y="1142"/>
                              </a:lnTo>
                              <a:lnTo>
                                <a:pt x="685" y="1174"/>
                              </a:lnTo>
                              <a:lnTo>
                                <a:pt x="677" y="1205"/>
                              </a:lnTo>
                              <a:lnTo>
                                <a:pt x="671" y="1237"/>
                              </a:lnTo>
                              <a:lnTo>
                                <a:pt x="666" y="1267"/>
                              </a:lnTo>
                              <a:lnTo>
                                <a:pt x="663" y="1298"/>
                              </a:lnTo>
                              <a:lnTo>
                                <a:pt x="660" y="1328"/>
                              </a:lnTo>
                              <a:lnTo>
                                <a:pt x="658" y="1358"/>
                              </a:lnTo>
                              <a:lnTo>
                                <a:pt x="658" y="1387"/>
                              </a:lnTo>
                              <a:lnTo>
                                <a:pt x="660" y="1415"/>
                              </a:lnTo>
                              <a:lnTo>
                                <a:pt x="662" y="1444"/>
                              </a:lnTo>
                              <a:lnTo>
                                <a:pt x="665" y="1470"/>
                              </a:lnTo>
                              <a:lnTo>
                                <a:pt x="669" y="1497"/>
                              </a:lnTo>
                              <a:lnTo>
                                <a:pt x="675" y="1524"/>
                              </a:lnTo>
                              <a:lnTo>
                                <a:pt x="682" y="1549"/>
                              </a:lnTo>
                              <a:lnTo>
                                <a:pt x="688" y="1575"/>
                              </a:lnTo>
                              <a:lnTo>
                                <a:pt x="697" y="1599"/>
                              </a:lnTo>
                              <a:lnTo>
                                <a:pt x="706" y="1622"/>
                              </a:lnTo>
                              <a:lnTo>
                                <a:pt x="716" y="1646"/>
                              </a:lnTo>
                              <a:lnTo>
                                <a:pt x="727" y="1668"/>
                              </a:lnTo>
                              <a:lnTo>
                                <a:pt x="739" y="1689"/>
                              </a:lnTo>
                              <a:lnTo>
                                <a:pt x="753" y="1710"/>
                              </a:lnTo>
                              <a:lnTo>
                                <a:pt x="766" y="1730"/>
                              </a:lnTo>
                              <a:lnTo>
                                <a:pt x="779" y="1749"/>
                              </a:lnTo>
                              <a:lnTo>
                                <a:pt x="795" y="1768"/>
                              </a:lnTo>
                              <a:lnTo>
                                <a:pt x="810" y="1785"/>
                              </a:lnTo>
                              <a:lnTo>
                                <a:pt x="818" y="1778"/>
                              </a:lnTo>
                              <a:lnTo>
                                <a:pt x="832" y="1768"/>
                              </a:lnTo>
                              <a:lnTo>
                                <a:pt x="848" y="1753"/>
                              </a:lnTo>
                              <a:lnTo>
                                <a:pt x="870" y="1736"/>
                              </a:lnTo>
                              <a:lnTo>
                                <a:pt x="896" y="1716"/>
                              </a:lnTo>
                              <a:lnTo>
                                <a:pt x="926" y="1693"/>
                              </a:lnTo>
                              <a:lnTo>
                                <a:pt x="959" y="1670"/>
                              </a:lnTo>
                              <a:lnTo>
                                <a:pt x="995" y="1643"/>
                              </a:lnTo>
                              <a:lnTo>
                                <a:pt x="1026" y="1642"/>
                              </a:lnTo>
                              <a:lnTo>
                                <a:pt x="1058" y="1640"/>
                              </a:lnTo>
                              <a:lnTo>
                                <a:pt x="1089" y="1637"/>
                              </a:lnTo>
                              <a:lnTo>
                                <a:pt x="1119" y="1631"/>
                              </a:lnTo>
                              <a:lnTo>
                                <a:pt x="1149" y="1625"/>
                              </a:lnTo>
                              <a:lnTo>
                                <a:pt x="1179" y="1617"/>
                              </a:lnTo>
                              <a:lnTo>
                                <a:pt x="1209" y="1608"/>
                              </a:lnTo>
                              <a:lnTo>
                                <a:pt x="1237" y="1598"/>
                              </a:lnTo>
                              <a:lnTo>
                                <a:pt x="1266" y="1587"/>
                              </a:lnTo>
                              <a:lnTo>
                                <a:pt x="1293" y="1575"/>
                              </a:lnTo>
                              <a:lnTo>
                                <a:pt x="1321" y="1561"/>
                              </a:lnTo>
                              <a:lnTo>
                                <a:pt x="1348" y="1548"/>
                              </a:lnTo>
                              <a:lnTo>
                                <a:pt x="1373" y="1534"/>
                              </a:lnTo>
                              <a:lnTo>
                                <a:pt x="1399" y="1519"/>
                              </a:lnTo>
                              <a:lnTo>
                                <a:pt x="1424" y="1504"/>
                              </a:lnTo>
                              <a:lnTo>
                                <a:pt x="1448" y="1488"/>
                              </a:lnTo>
                              <a:lnTo>
                                <a:pt x="1556" y="1628"/>
                              </a:lnTo>
                              <a:lnTo>
                                <a:pt x="1639" y="1733"/>
                              </a:lnTo>
                              <a:lnTo>
                                <a:pt x="1698" y="1809"/>
                              </a:lnTo>
                              <a:lnTo>
                                <a:pt x="1741" y="1860"/>
                              </a:lnTo>
                              <a:lnTo>
                                <a:pt x="1766" y="1891"/>
                              </a:lnTo>
                              <a:lnTo>
                                <a:pt x="1781" y="1906"/>
                              </a:lnTo>
                              <a:lnTo>
                                <a:pt x="1787" y="1912"/>
                              </a:lnTo>
                              <a:lnTo>
                                <a:pt x="1788" y="1913"/>
                              </a:lnTo>
                              <a:lnTo>
                                <a:pt x="1793" y="1908"/>
                              </a:lnTo>
                              <a:lnTo>
                                <a:pt x="1806" y="1895"/>
                              </a:lnTo>
                              <a:lnTo>
                                <a:pt x="1824" y="1876"/>
                              </a:lnTo>
                              <a:lnTo>
                                <a:pt x="1845" y="1857"/>
                              </a:lnTo>
                              <a:lnTo>
                                <a:pt x="1873" y="1824"/>
                              </a:lnTo>
                              <a:lnTo>
                                <a:pt x="1898" y="1794"/>
                              </a:lnTo>
                              <a:lnTo>
                                <a:pt x="1922" y="1766"/>
                              </a:lnTo>
                              <a:lnTo>
                                <a:pt x="1942" y="1738"/>
                              </a:lnTo>
                              <a:lnTo>
                                <a:pt x="1960" y="1710"/>
                              </a:lnTo>
                              <a:lnTo>
                                <a:pt x="1976" y="1684"/>
                              </a:lnTo>
                              <a:lnTo>
                                <a:pt x="1990" y="1659"/>
                              </a:lnTo>
                              <a:lnTo>
                                <a:pt x="2003" y="1636"/>
                              </a:lnTo>
                              <a:lnTo>
                                <a:pt x="2014" y="1612"/>
                              </a:lnTo>
                              <a:lnTo>
                                <a:pt x="2023" y="1590"/>
                              </a:lnTo>
                              <a:lnTo>
                                <a:pt x="2029" y="1570"/>
                              </a:lnTo>
                              <a:lnTo>
                                <a:pt x="2036" y="1550"/>
                              </a:lnTo>
                              <a:lnTo>
                                <a:pt x="2040" y="1531"/>
                              </a:lnTo>
                              <a:lnTo>
                                <a:pt x="2044" y="1514"/>
                              </a:lnTo>
                              <a:lnTo>
                                <a:pt x="2046" y="1497"/>
                              </a:lnTo>
                              <a:lnTo>
                                <a:pt x="2047" y="1480"/>
                              </a:lnTo>
                              <a:lnTo>
                                <a:pt x="2047" y="1466"/>
                              </a:lnTo>
                              <a:lnTo>
                                <a:pt x="2046" y="1453"/>
                              </a:lnTo>
                              <a:lnTo>
                                <a:pt x="2045" y="1439"/>
                              </a:lnTo>
                              <a:lnTo>
                                <a:pt x="2044" y="1427"/>
                              </a:lnTo>
                              <a:lnTo>
                                <a:pt x="2038" y="1407"/>
                              </a:lnTo>
                              <a:lnTo>
                                <a:pt x="2033" y="1390"/>
                              </a:lnTo>
                              <a:lnTo>
                                <a:pt x="2020" y="1368"/>
                              </a:lnTo>
                              <a:lnTo>
                                <a:pt x="2015" y="13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8FCE8A" id="Volný tvar 19" o:spid="_x0000_s1026" style="position:absolute;margin-left:418.2pt;margin-top:34.35pt;width:30.55pt;height:23.35pt;rotation:1467172fd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coordsize="2047,19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" path="m2015,1360r-4,-8l1999,1327r-19,-38l1955,1242r-16,-27l1923,1186r-19,-29l1884,1127r-22,-31l1838,1066r-24,-31l1788,1006r66,-49l1887,932r12,-10l1902,921r-6,-2l1882,912r-23,-10l1831,889r-35,-13l1758,861r-41,-13l1675,837r-44,-9l1587,822r-42,-4l1505,817r-40,l1427,819r-38,4l1352,830r-2,-12l1348,808r-4,-8l1341,792r-4,-10l1334,779r-1,-9l1329,746r-9,-39l1308,657r-8,-28l1291,599r-10,-32l1269,535r-13,-35l1241,466r-17,-34l1207,397r65,-33l1307,347r12,-5l1321,341r-5,-5l1303,326r-19,-15l1259,291r-30,-22l1195,245r-36,-24l1122,199r-24,-10l1075,180r-24,-9l1028,163r-23,-7l981,151r-22,-6l937,141r-22,-3l893,134r-23,-2l849,131r-21,-1l807,130r-21,l766,131r-20,2l726,135r-20,3l687,141r-37,8l614,159r-34,11l546,183r-32,15l484,213,460,163,436,122,418,87,401,59,389,37,379,20,373,8,371,,351,11,333,22,317,33,302,44,273,70r-30,30l218,130r-25,31l171,191r-21,30l130,251r-18,30l95,311,80,340,66,370,53,398,42,427,32,456r-9,28l17,512r-6,27l6,567,2,594,,620r,27l,674r1,25l3,723r5,26l12,772r6,25l25,820r8,23l42,866r10,22l63,909r12,20l88,950r8,-2l109,942r19,-9l151,921r30,-14l216,890r39,-19l300,850r30,8l359,862r30,4l419,868r31,l480,866r30,-3l540,859r30,-5l598,848r30,-8l657,832r28,-9l714,814r27,-9l768,793r44,93l804,897r-8,10l777,941r-18,34l744,1010r-16,33l716,1076r-12,33l694,1142r-9,32l677,1205r-6,32l666,1267r-3,31l660,1328r-2,30l658,1387r2,28l662,1444r3,26l669,1497r6,27l682,1549r6,26l697,1599r9,23l716,1646r11,22l739,1689r14,21l766,1730r13,19l795,1768r15,17l818,1778r14,-10l848,1753r22,-17l896,1716r30,-23l959,1670r36,-27l1026,1642r32,-2l1089,1637r30,-6l1149,1625r30,-8l1209,1608r28,-10l1266,1587r27,-12l1321,1561r27,-13l1373,1534r26,-15l1424,1504r24,-16l1556,1628r83,105l1698,1809r43,51l1766,1891r15,15l1787,1912r1,1l1793,1908r13,-13l1824,1876r21,-19l1873,1824r25,-30l1922,1766r20,-28l1960,1710r16,-26l1990,1659r13,-23l2014,1612r9,-22l2029,1570r7,-20l2040,1531r4,-17l2046,1497r1,-17l2047,1466r-1,-13l2045,1439r-1,-12l2038,1407r-5,-17l2020,1368r-5,-8xe" fillcolor="#a5d028 [3205]" stroked="f">
                <v:fill opacity="37265f"/>
                <v:path arrowok="t" o:connecttype="custom" o:connectlocs="375100,199796;360702,179336;343652,160426;359755,142911;352177,139811;325276,131441;292692,126791;263138,127566;254613,124001;252530,119351;246278,97496;237942,77501;240973,56420;249309,52080;232827,41695;208010,29295;190392,24180;173342,21390;156860,20150;141326,20615;123139,23095;97375,30690;79188,13485;70663,1240;60054,5115;41299,20150;24628,38905;12503,57350;4357,75021;379,92071;189,108346;3410,123536;9851,137641;18187,146941;34289,140586;62517,132991;85250,134541;107983,132371;129770,127566;153829,137331;143788,151126;133369,171896;127117,191736;124655,210491;125981,227852;130338,244127;137726,258542;147577,271097;157618,274042;175426,262417;200432,254202;223355,250637;244952,244127;265033,235447;310500,268617;337401,295432;342137,293727;359566,278072;374342,261022;383246,246452;387225,234672;387604,225217;385141,215451" o:connectangles="0,0,0,0,0,0,0,0,0,0,0,0,0,0,0,0,0,0,0,0,0,0,0,0,0,0,0,0,0,0,0,0,0,0,0,0,0,0,0,0,0,0,0,0,0,0,0,0,0,0,0,0,0,0,0,0,0,0,0,0,0,0,0"/>
                <w10:wrap anchorx="margin"/>
              </v:shape>
            </w:pict>
          </mc:Fallback>
        </mc:AlternateContent>
      </w:r>
      <w:r w:rsidR="005C43B0">
        <w:rPr>
          <w:sz w:val="40"/>
          <w:lang w:val="cs-CZ"/>
        </w:rPr>
        <w:t>v neděli 21. srpna 2016</w:t>
      </w:r>
    </w:p>
    <w:p w:rsidR="00184572" w:rsidRPr="000C05AB" w:rsidRDefault="00184572" w:rsidP="00184572">
      <w:pPr>
        <w:pStyle w:val="as"/>
        <w:spacing w:line="240" w:lineRule="auto"/>
        <w:rPr>
          <w:sz w:val="32"/>
          <w:lang w:val="cs-CZ"/>
        </w:rPr>
      </w:pPr>
      <w:r w:rsidRPr="000C05AB">
        <w:rPr>
          <w:sz w:val="32"/>
          <w:lang w:val="cs-CZ"/>
        </w:rPr>
        <w:t>Program</w:t>
      </w:r>
    </w:p>
    <w:p w:rsidR="00472406" w:rsidRDefault="00F72EEA" w:rsidP="00472406">
      <w:pPr>
        <w:pStyle w:val="as"/>
        <w:spacing w:line="240" w:lineRule="auto"/>
        <w:rPr>
          <w:sz w:val="28"/>
          <w:lang w:val="cs-CZ"/>
        </w:rPr>
      </w:pPr>
      <w:r>
        <w:rPr>
          <w:noProof/>
          <w:sz w:val="56"/>
          <w:lang w:val="cs-CZ" w:eastAsia="cs-CZ"/>
        </w:rPr>
        <w:drawing>
          <wp:anchor distT="0" distB="0" distL="114300" distR="114300" simplePos="0" relativeHeight="251663360" behindDoc="0" locked="0" layoutInCell="1" allowOverlap="1" wp14:anchorId="63438FC3" wp14:editId="31EF066E">
            <wp:simplePos x="0" y="0"/>
            <wp:positionH relativeFrom="margin">
              <wp:posOffset>4285615</wp:posOffset>
            </wp:positionH>
            <wp:positionV relativeFrom="paragraph">
              <wp:posOffset>23495</wp:posOffset>
            </wp:positionV>
            <wp:extent cx="1452880" cy="1832714"/>
            <wp:effectExtent l="114300" t="57150" r="109220" b="7239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manhawaii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94978">
                      <a:off x="0" y="0"/>
                      <a:ext cx="1452880" cy="1832714"/>
                    </a:xfrm>
                    <a:prstGeom prst="rect">
                      <a:avLst/>
                    </a:prstGeom>
                    <a:effectLst>
                      <a:softEdge rad="2413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2406">
        <w:rPr>
          <w:sz w:val="28"/>
          <w:lang w:val="cs-CZ"/>
        </w:rPr>
        <w:t>prezence: 7:45</w:t>
      </w:r>
      <w:r w:rsidR="00184572" w:rsidRPr="000C05AB">
        <w:rPr>
          <w:sz w:val="28"/>
          <w:lang w:val="cs-CZ"/>
        </w:rPr>
        <w:t>-8:30</w:t>
      </w:r>
    </w:p>
    <w:p w:rsidR="00472406" w:rsidRPr="000C05AB" w:rsidRDefault="00472406" w:rsidP="00472406">
      <w:pPr>
        <w:pStyle w:val="as"/>
        <w:spacing w:line="240" w:lineRule="auto"/>
        <w:rPr>
          <w:sz w:val="28"/>
          <w:lang w:val="cs-CZ"/>
        </w:rPr>
      </w:pPr>
      <w:r>
        <w:rPr>
          <w:sz w:val="28"/>
          <w:lang w:val="cs-CZ"/>
        </w:rPr>
        <w:t>8:45 prohlídka</w:t>
      </w:r>
    </w:p>
    <w:p w:rsidR="00184572" w:rsidRPr="000C05AB" w:rsidRDefault="00184572" w:rsidP="00184572">
      <w:pPr>
        <w:pStyle w:val="as"/>
        <w:spacing w:line="240" w:lineRule="auto"/>
        <w:rPr>
          <w:sz w:val="28"/>
          <w:lang w:val="cs-CZ"/>
        </w:rPr>
      </w:pPr>
      <w:r w:rsidRPr="000C05AB">
        <w:rPr>
          <w:sz w:val="28"/>
          <w:lang w:val="cs-CZ"/>
        </w:rPr>
        <w:t>agility</w:t>
      </w:r>
      <w:r w:rsidR="00472406">
        <w:rPr>
          <w:sz w:val="28"/>
          <w:lang w:val="cs-CZ"/>
        </w:rPr>
        <w:t xml:space="preserve"> (s, m, L, vet.)</w:t>
      </w:r>
    </w:p>
    <w:p w:rsidR="00184572" w:rsidRPr="000C05AB" w:rsidRDefault="00184572" w:rsidP="00184572">
      <w:pPr>
        <w:pStyle w:val="as"/>
        <w:spacing w:line="240" w:lineRule="auto"/>
        <w:rPr>
          <w:sz w:val="28"/>
          <w:lang w:val="cs-CZ"/>
        </w:rPr>
      </w:pPr>
      <w:r w:rsidRPr="000C05AB">
        <w:rPr>
          <w:sz w:val="28"/>
          <w:lang w:val="cs-CZ"/>
        </w:rPr>
        <w:t>zkoušky a1</w:t>
      </w:r>
      <w:r w:rsidR="00472406">
        <w:rPr>
          <w:sz w:val="28"/>
          <w:lang w:val="cs-CZ"/>
        </w:rPr>
        <w:t xml:space="preserve"> (S</w:t>
      </w:r>
      <w:r w:rsidRPr="000C05AB">
        <w:rPr>
          <w:sz w:val="28"/>
          <w:lang w:val="cs-CZ"/>
        </w:rPr>
        <w:t xml:space="preserve">, </w:t>
      </w:r>
      <w:r w:rsidR="00472406">
        <w:rPr>
          <w:sz w:val="28"/>
          <w:lang w:val="cs-CZ"/>
        </w:rPr>
        <w:t xml:space="preserve">M, L) </w:t>
      </w:r>
      <w:r w:rsidRPr="000C05AB">
        <w:rPr>
          <w:sz w:val="28"/>
          <w:lang w:val="cs-CZ"/>
        </w:rPr>
        <w:t>A2</w:t>
      </w:r>
      <w:r w:rsidR="00472406">
        <w:rPr>
          <w:sz w:val="28"/>
          <w:lang w:val="cs-CZ"/>
        </w:rPr>
        <w:t xml:space="preserve"> (L, M, S)</w:t>
      </w:r>
      <w:r w:rsidRPr="000C05AB">
        <w:rPr>
          <w:sz w:val="28"/>
          <w:lang w:val="cs-CZ"/>
        </w:rPr>
        <w:t>, A3</w:t>
      </w:r>
      <w:r w:rsidR="00472406">
        <w:rPr>
          <w:sz w:val="28"/>
          <w:lang w:val="cs-CZ"/>
        </w:rPr>
        <w:t xml:space="preserve"> (S, M, L)</w:t>
      </w:r>
    </w:p>
    <w:p w:rsidR="00D75C34" w:rsidRDefault="00184572" w:rsidP="00D75C34">
      <w:pPr>
        <w:pStyle w:val="as"/>
        <w:spacing w:line="240" w:lineRule="auto"/>
        <w:rPr>
          <w:sz w:val="28"/>
          <w:lang w:val="cs-CZ"/>
        </w:rPr>
      </w:pPr>
      <w:r w:rsidRPr="000C05AB">
        <w:rPr>
          <w:sz w:val="28"/>
          <w:lang w:val="cs-CZ"/>
        </w:rPr>
        <w:t xml:space="preserve">jumping </w:t>
      </w:r>
      <w:r w:rsidR="00472406">
        <w:rPr>
          <w:sz w:val="28"/>
          <w:lang w:val="cs-CZ"/>
        </w:rPr>
        <w:t>(S, M, L, vet.) -</w:t>
      </w:r>
      <w:r w:rsidR="005C43B0">
        <w:rPr>
          <w:sz w:val="28"/>
          <w:lang w:val="cs-CZ"/>
        </w:rPr>
        <w:t>havaj</w:t>
      </w:r>
      <w:r w:rsidR="00472406">
        <w:rPr>
          <w:sz w:val="28"/>
          <w:lang w:val="cs-CZ"/>
        </w:rPr>
        <w:t xml:space="preserve"> speciál</w:t>
      </w:r>
    </w:p>
    <w:p w:rsidR="00D75C34" w:rsidRPr="004047CA" w:rsidRDefault="00D75C34" w:rsidP="004047CA">
      <w:pPr>
        <w:pStyle w:val="as"/>
        <w:spacing w:before="240" w:line="240" w:lineRule="auto"/>
        <w:rPr>
          <w:b w:val="0"/>
          <w:sz w:val="28"/>
          <w:lang w:val="cs-CZ"/>
        </w:rPr>
      </w:pPr>
      <w:r w:rsidRPr="004047CA">
        <w:rPr>
          <w:sz w:val="28"/>
          <w:u w:val="single"/>
          <w:lang w:val="cs-CZ"/>
        </w:rPr>
        <w:t>Rozhodčí:</w:t>
      </w:r>
      <w:r w:rsidRPr="004047CA">
        <w:rPr>
          <w:b w:val="0"/>
          <w:sz w:val="28"/>
          <w:u w:val="single"/>
          <w:lang w:val="cs-CZ"/>
        </w:rPr>
        <w:t xml:space="preserve"> Jiřinka Máčková</w:t>
      </w:r>
      <w:r w:rsidR="004047CA">
        <w:rPr>
          <w:b w:val="0"/>
          <w:sz w:val="28"/>
          <w:u w:val="single"/>
          <w:lang w:val="cs-CZ"/>
        </w:rPr>
        <w:t xml:space="preserve">                                                            </w:t>
      </w:r>
      <w:r w:rsidR="004047CA">
        <w:rPr>
          <w:b w:val="0"/>
          <w:sz w:val="28"/>
          <w:lang w:val="cs-CZ"/>
        </w:rPr>
        <w:t>_</w:t>
      </w:r>
      <w:r w:rsidR="004047CA" w:rsidRPr="004047CA">
        <w:rPr>
          <w:b w:val="0"/>
          <w:sz w:val="28"/>
          <w:lang w:val="cs-CZ"/>
        </w:rPr>
        <w:t xml:space="preserve"> </w:t>
      </w:r>
    </w:p>
    <w:p w:rsidR="00D75C34" w:rsidRPr="00D75C34" w:rsidRDefault="00184572" w:rsidP="00D75C34">
      <w:pPr>
        <w:pStyle w:val="as"/>
        <w:spacing w:line="240" w:lineRule="auto"/>
        <w:rPr>
          <w:b w:val="0"/>
          <w:sz w:val="28"/>
          <w:lang w:val="cs-CZ"/>
        </w:rPr>
      </w:pPr>
      <w:r w:rsidRPr="00D75C34">
        <w:rPr>
          <w:b w:val="0"/>
          <w:sz w:val="28"/>
          <w:lang w:val="cs-CZ"/>
        </w:rPr>
        <w:t>kynologické cvičiště zlín – mladcová</w:t>
      </w:r>
      <w:r w:rsidR="000C05AB" w:rsidRPr="00D75C34">
        <w:rPr>
          <w:b w:val="0"/>
          <w:sz w:val="28"/>
          <w:lang w:val="cs-CZ"/>
        </w:rPr>
        <w:t>, povrch: tráva</w:t>
      </w:r>
    </w:p>
    <w:p w:rsidR="00D75C34" w:rsidRPr="00D75C34" w:rsidRDefault="00184572" w:rsidP="00D75C34">
      <w:pPr>
        <w:pStyle w:val="as"/>
        <w:spacing w:line="240" w:lineRule="auto"/>
        <w:rPr>
          <w:b w:val="0"/>
          <w:sz w:val="24"/>
          <w:lang w:val="cs-CZ"/>
        </w:rPr>
      </w:pPr>
      <w:r w:rsidRPr="00D75C34">
        <w:rPr>
          <w:b w:val="0"/>
          <w:sz w:val="28"/>
          <w:lang w:val="cs-CZ"/>
        </w:rPr>
        <w:t xml:space="preserve">adresa: </w:t>
      </w:r>
      <w:r w:rsidRPr="00D75C34">
        <w:rPr>
          <w:b w:val="0"/>
          <w:sz w:val="24"/>
          <w:lang w:val="cs-CZ"/>
        </w:rPr>
        <w:t>STRÁNĚ (KONVALINKOVÁ), ZLÍN- MLADCOVÁ</w:t>
      </w:r>
    </w:p>
    <w:p w:rsidR="004047CA" w:rsidRDefault="000C05AB" w:rsidP="004047CA">
      <w:pPr>
        <w:pStyle w:val="as"/>
        <w:spacing w:line="240" w:lineRule="auto"/>
        <w:rPr>
          <w:b w:val="0"/>
          <w:sz w:val="28"/>
          <w:lang w:val="cs-CZ"/>
        </w:rPr>
      </w:pPr>
      <w:r w:rsidRPr="00D75C34">
        <w:rPr>
          <w:b w:val="0"/>
          <w:sz w:val="28"/>
          <w:lang w:val="cs-CZ"/>
        </w:rPr>
        <w:t>GPS</w:t>
      </w:r>
      <w:r w:rsidR="00184572" w:rsidRPr="00D75C34">
        <w:rPr>
          <w:b w:val="0"/>
          <w:sz w:val="24"/>
          <w:lang w:val="cs-CZ"/>
        </w:rPr>
        <w:t>: 49.2402606N, 17.6351664E</w:t>
      </w:r>
      <w:r w:rsidR="004047CA" w:rsidRPr="004047CA">
        <w:rPr>
          <w:b w:val="0"/>
          <w:sz w:val="28"/>
          <w:lang w:val="cs-CZ"/>
        </w:rPr>
        <w:t xml:space="preserve"> </w:t>
      </w:r>
    </w:p>
    <w:p w:rsidR="00184572" w:rsidRPr="004047CA" w:rsidRDefault="004047CA" w:rsidP="004047CA">
      <w:pPr>
        <w:pStyle w:val="as"/>
        <w:spacing w:line="240" w:lineRule="auto"/>
        <w:rPr>
          <w:b w:val="0"/>
          <w:sz w:val="28"/>
          <w:lang w:val="cs-CZ"/>
        </w:rPr>
      </w:pPr>
      <w:r w:rsidRPr="00D75C34">
        <w:rPr>
          <w:b w:val="0"/>
          <w:sz w:val="28"/>
          <w:lang w:val="cs-CZ"/>
        </w:rPr>
        <w:t>web</w:t>
      </w:r>
      <w:r w:rsidRPr="00BC41CE">
        <w:rPr>
          <w:b w:val="0"/>
          <w:lang w:val="cs-CZ"/>
        </w:rPr>
        <w:t xml:space="preserve"> </w:t>
      </w:r>
      <w:r w:rsidR="00BC41CE">
        <w:fldChar w:fldCharType="begin"/>
      </w:r>
      <w:r w:rsidR="00BC41CE" w:rsidRPr="00BC41CE">
        <w:rPr>
          <w:lang w:val="cs-CZ"/>
        </w:rPr>
        <w:instrText xml:space="preserve"> HYPERLINK "http://www.zkozlin-mladcova.cz" </w:instrText>
      </w:r>
      <w:r w:rsidR="00BC41CE">
        <w:fldChar w:fldCharType="separate"/>
      </w:r>
      <w:r w:rsidRPr="00D75C34">
        <w:rPr>
          <w:rStyle w:val="Hypertextovodkaz"/>
          <w:b w:val="0"/>
          <w:sz w:val="28"/>
          <w:lang w:val="cs-CZ"/>
        </w:rPr>
        <w:t>www.zkozlin-mladcova.cz</w:t>
      </w:r>
      <w:r w:rsidR="00BC41CE">
        <w:rPr>
          <w:rStyle w:val="Hypertextovodkaz"/>
          <w:b w:val="0"/>
          <w:sz w:val="28"/>
          <w:lang w:val="cs-CZ"/>
        </w:rPr>
        <w:fldChar w:fldCharType="end"/>
      </w:r>
    </w:p>
    <w:p w:rsidR="000C05AB" w:rsidRDefault="000C05AB" w:rsidP="004047CA">
      <w:pPr>
        <w:pStyle w:val="Msto"/>
        <w:pBdr>
          <w:left w:val="dotted" w:sz="2" w:space="31" w:color="FFFFFF" w:themeColor="background1"/>
          <w:bottom w:val="dotted" w:sz="2" w:space="3" w:color="099BDD" w:themeColor="text2"/>
        </w:pBdr>
        <w:spacing w:line="240" w:lineRule="auto"/>
        <w:rPr>
          <w:sz w:val="28"/>
          <w:lang w:val="cs-CZ"/>
        </w:rPr>
      </w:pPr>
      <w:r w:rsidRPr="000C05AB">
        <w:rPr>
          <w:b/>
          <w:sz w:val="28"/>
          <w:lang w:val="cs-CZ"/>
        </w:rPr>
        <w:t>Cena: 300kč /tým</w:t>
      </w:r>
      <w:r w:rsidR="0021471E">
        <w:rPr>
          <w:sz w:val="28"/>
          <w:lang w:val="cs-CZ"/>
        </w:rPr>
        <w:t xml:space="preserve"> (nečlen klubu agility + 100kč), veteráni 200kč </w:t>
      </w:r>
    </w:p>
    <w:p w:rsidR="000C05AB" w:rsidRPr="0021471E" w:rsidRDefault="000C05AB" w:rsidP="004047CA">
      <w:pPr>
        <w:pStyle w:val="Msto"/>
        <w:pBdr>
          <w:left w:val="dotted" w:sz="2" w:space="31" w:color="FFFFFF" w:themeColor="background1"/>
          <w:bottom w:val="dotted" w:sz="2" w:space="3" w:color="099BDD" w:themeColor="text2"/>
        </w:pBdr>
        <w:spacing w:line="240" w:lineRule="auto"/>
        <w:rPr>
          <w:sz w:val="24"/>
          <w:lang w:val="cs-CZ"/>
        </w:rPr>
      </w:pPr>
      <w:r>
        <w:rPr>
          <w:sz w:val="28"/>
          <w:lang w:val="cs-CZ"/>
        </w:rPr>
        <w:t xml:space="preserve">startovné posílejte na účet fio banky </w:t>
      </w:r>
      <w:r w:rsidRPr="000C05AB">
        <w:rPr>
          <w:b/>
          <w:sz w:val="28"/>
          <w:lang w:val="cs-CZ"/>
        </w:rPr>
        <w:t>2300560084/2010</w:t>
      </w:r>
      <w:r>
        <w:rPr>
          <w:sz w:val="28"/>
          <w:lang w:val="cs-CZ"/>
        </w:rPr>
        <w:t xml:space="preserve">, </w:t>
      </w:r>
      <w:r w:rsidRPr="000C05AB">
        <w:rPr>
          <w:b/>
          <w:sz w:val="28"/>
          <w:lang w:val="cs-CZ"/>
        </w:rPr>
        <w:t>VS:</w:t>
      </w:r>
      <w:r w:rsidR="0021471E">
        <w:rPr>
          <w:b/>
          <w:sz w:val="28"/>
          <w:lang w:val="cs-CZ"/>
        </w:rPr>
        <w:t xml:space="preserve"> </w:t>
      </w:r>
      <w:r w:rsidR="00F72EEA">
        <w:rPr>
          <w:b/>
          <w:sz w:val="28"/>
          <w:lang w:val="cs-CZ"/>
        </w:rPr>
        <w:t xml:space="preserve">číslo </w:t>
      </w:r>
      <w:proofErr w:type="spellStart"/>
      <w:r w:rsidR="00F72EEA">
        <w:rPr>
          <w:b/>
          <w:sz w:val="28"/>
          <w:lang w:val="cs-CZ"/>
        </w:rPr>
        <w:t>vp</w:t>
      </w:r>
      <w:proofErr w:type="spellEnd"/>
      <w:r>
        <w:rPr>
          <w:sz w:val="28"/>
          <w:lang w:val="cs-CZ"/>
        </w:rPr>
        <w:t xml:space="preserve"> </w:t>
      </w:r>
      <w:r w:rsidR="00F72EEA">
        <w:rPr>
          <w:sz w:val="28"/>
          <w:lang w:val="cs-CZ"/>
        </w:rPr>
        <w:t xml:space="preserve"> </w:t>
      </w:r>
      <w:r w:rsidR="00F72EEA" w:rsidRPr="0021471E">
        <w:rPr>
          <w:sz w:val="20"/>
          <w:lang w:val="cs-CZ"/>
        </w:rPr>
        <w:t>(</w:t>
      </w:r>
      <w:r w:rsidR="0021471E" w:rsidRPr="0021471E">
        <w:rPr>
          <w:sz w:val="20"/>
          <w:lang w:val="cs-CZ"/>
        </w:rPr>
        <w:t xml:space="preserve">PŘI PLATBĚ </w:t>
      </w:r>
      <w:r w:rsidR="0021471E">
        <w:rPr>
          <w:sz w:val="20"/>
          <w:lang w:val="cs-CZ"/>
        </w:rPr>
        <w:t xml:space="preserve">ZA </w:t>
      </w:r>
      <w:r w:rsidR="0021471E" w:rsidRPr="0021471E">
        <w:rPr>
          <w:sz w:val="20"/>
          <w:lang w:val="cs-CZ"/>
        </w:rPr>
        <w:t>VÍCE OSOB, PSŮ</w:t>
      </w:r>
      <w:r w:rsidR="00F72EEA" w:rsidRPr="0021471E">
        <w:rPr>
          <w:sz w:val="20"/>
          <w:lang w:val="cs-CZ"/>
        </w:rPr>
        <w:t xml:space="preserve"> </w:t>
      </w:r>
      <w:r w:rsidRPr="0021471E">
        <w:rPr>
          <w:sz w:val="24"/>
          <w:lang w:val="cs-CZ"/>
        </w:rPr>
        <w:t>do zprávy pro příjemce</w:t>
      </w:r>
      <w:r w:rsidR="0021471E">
        <w:rPr>
          <w:sz w:val="24"/>
          <w:lang w:val="cs-CZ"/>
        </w:rPr>
        <w:t xml:space="preserve"> -</w:t>
      </w:r>
      <w:r w:rsidRPr="0021471E">
        <w:rPr>
          <w:sz w:val="24"/>
          <w:lang w:val="cs-CZ"/>
        </w:rPr>
        <w:t xml:space="preserve"> j</w:t>
      </w:r>
      <w:r w:rsidR="0021471E">
        <w:rPr>
          <w:sz w:val="24"/>
          <w:lang w:val="cs-CZ"/>
        </w:rPr>
        <w:t>méno psovoda + pes a kategorie ma1,…</w:t>
      </w:r>
      <w:r w:rsidRPr="0021471E">
        <w:rPr>
          <w:sz w:val="24"/>
          <w:lang w:val="cs-CZ"/>
        </w:rPr>
        <w:t>)</w:t>
      </w:r>
    </w:p>
    <w:p w:rsidR="000C05AB" w:rsidRDefault="000C05AB" w:rsidP="004047CA">
      <w:pPr>
        <w:pStyle w:val="Msto"/>
        <w:pBdr>
          <w:left w:val="dotted" w:sz="2" w:space="31" w:color="FFFFFF" w:themeColor="background1"/>
          <w:bottom w:val="dotted" w:sz="2" w:space="3" w:color="099BDD" w:themeColor="text2"/>
        </w:pBdr>
        <w:spacing w:line="240" w:lineRule="auto"/>
        <w:rPr>
          <w:sz w:val="28"/>
          <w:lang w:val="cs-CZ"/>
        </w:rPr>
      </w:pPr>
      <w:r>
        <w:rPr>
          <w:sz w:val="28"/>
          <w:lang w:val="cs-CZ"/>
        </w:rPr>
        <w:t>uzávěrka 15.8.!</w:t>
      </w:r>
    </w:p>
    <w:p w:rsidR="005C43B0" w:rsidRDefault="000C05AB" w:rsidP="004047CA">
      <w:pPr>
        <w:pStyle w:val="Msto"/>
        <w:pBdr>
          <w:left w:val="dotted" w:sz="2" w:space="31" w:color="FFFFFF" w:themeColor="background1"/>
          <w:bottom w:val="dotted" w:sz="2" w:space="3" w:color="099BDD" w:themeColor="text2"/>
        </w:pBdr>
        <w:spacing w:line="240" w:lineRule="auto"/>
        <w:rPr>
          <w:sz w:val="28"/>
          <w:lang w:val="cs-CZ"/>
        </w:rPr>
      </w:pPr>
      <w:r w:rsidRPr="009F594E">
        <w:rPr>
          <w:b/>
          <w:sz w:val="28"/>
          <w:lang w:val="cs-CZ"/>
        </w:rPr>
        <w:t>podmínky:</w:t>
      </w:r>
      <w:r w:rsidRPr="000C05AB">
        <w:rPr>
          <w:sz w:val="28"/>
          <w:lang w:val="cs-CZ"/>
        </w:rPr>
        <w:t xml:space="preserve"> pes musí mít platné očkování a odčervení, majitel zodpovídá za svého psa a případné škody </w:t>
      </w:r>
      <w:r>
        <w:rPr>
          <w:sz w:val="28"/>
          <w:lang w:val="cs-CZ"/>
        </w:rPr>
        <w:t xml:space="preserve">jím způsobené (např. </w:t>
      </w:r>
      <w:r w:rsidR="009F594E">
        <w:rPr>
          <w:sz w:val="28"/>
          <w:lang w:val="cs-CZ"/>
        </w:rPr>
        <w:t xml:space="preserve">i </w:t>
      </w:r>
      <w:r>
        <w:rPr>
          <w:sz w:val="28"/>
          <w:lang w:val="cs-CZ"/>
        </w:rPr>
        <w:t>sežrané hav</w:t>
      </w:r>
      <w:r w:rsidR="005C43B0">
        <w:rPr>
          <w:sz w:val="28"/>
          <w:lang w:val="cs-CZ"/>
        </w:rPr>
        <w:t>ajské maso).</w:t>
      </w:r>
    </w:p>
    <w:p w:rsidR="0021471E" w:rsidRDefault="005C43B0" w:rsidP="004047CA">
      <w:pPr>
        <w:pStyle w:val="Msto"/>
        <w:pBdr>
          <w:left w:val="dotted" w:sz="2" w:space="31" w:color="FFFFFF" w:themeColor="background1"/>
          <w:bottom w:val="dotted" w:sz="2" w:space="3" w:color="099BDD" w:themeColor="text2"/>
        </w:pBdr>
        <w:spacing w:line="240" w:lineRule="auto"/>
        <w:rPr>
          <w:sz w:val="28"/>
          <w:lang w:val="cs-CZ"/>
        </w:rPr>
      </w:pPr>
      <w:r w:rsidRPr="005C43B0">
        <w:rPr>
          <w:sz w:val="28"/>
          <w:lang w:val="cs-CZ"/>
        </w:rPr>
        <w:t xml:space="preserve">Při neúčasti propadá startovné ve prospěch pořadatele. </w:t>
      </w:r>
    </w:p>
    <w:p w:rsidR="0021471E" w:rsidRDefault="005C43B0" w:rsidP="004047CA">
      <w:pPr>
        <w:pStyle w:val="Msto"/>
        <w:pBdr>
          <w:left w:val="dotted" w:sz="2" w:space="31" w:color="FFFFFF" w:themeColor="background1"/>
          <w:bottom w:val="dotted" w:sz="2" w:space="3" w:color="099BDD" w:themeColor="text2"/>
        </w:pBdr>
        <w:spacing w:line="240" w:lineRule="auto"/>
        <w:rPr>
          <w:sz w:val="28"/>
          <w:lang w:val="cs-CZ"/>
        </w:rPr>
      </w:pPr>
      <w:r w:rsidRPr="005C43B0">
        <w:rPr>
          <w:sz w:val="28"/>
          <w:lang w:val="cs-CZ"/>
        </w:rPr>
        <w:t xml:space="preserve">Podáním </w:t>
      </w:r>
      <w:r w:rsidRPr="005C43B0">
        <w:rPr>
          <w:b/>
          <w:sz w:val="28"/>
          <w:lang w:val="cs-CZ"/>
        </w:rPr>
        <w:t>přihlášky přes kac</w:t>
      </w:r>
      <w:r w:rsidR="00ED171D">
        <w:rPr>
          <w:b/>
          <w:sz w:val="28"/>
          <w:lang w:val="cs-CZ"/>
        </w:rPr>
        <w:t>r.info</w:t>
      </w:r>
      <w:r w:rsidRPr="005C43B0">
        <w:rPr>
          <w:b/>
          <w:sz w:val="28"/>
          <w:lang w:val="cs-CZ"/>
        </w:rPr>
        <w:t xml:space="preserve"> </w:t>
      </w:r>
      <w:r w:rsidRPr="005C43B0">
        <w:rPr>
          <w:sz w:val="28"/>
          <w:lang w:val="cs-CZ"/>
        </w:rPr>
        <w:t>souhlasíte se zpracováním svých osobních údajů a</w:t>
      </w:r>
      <w:r>
        <w:rPr>
          <w:sz w:val="28"/>
          <w:lang w:val="cs-CZ"/>
        </w:rPr>
        <w:t xml:space="preserve"> případným</w:t>
      </w:r>
      <w:r w:rsidRPr="005C43B0">
        <w:rPr>
          <w:sz w:val="28"/>
          <w:lang w:val="cs-CZ"/>
        </w:rPr>
        <w:t xml:space="preserve"> pořizováním </w:t>
      </w:r>
      <w:r w:rsidR="009F594E">
        <w:rPr>
          <w:sz w:val="28"/>
          <w:lang w:val="cs-CZ"/>
        </w:rPr>
        <w:t xml:space="preserve">podobizny </w:t>
      </w:r>
      <w:r w:rsidRPr="005C43B0">
        <w:rPr>
          <w:sz w:val="28"/>
          <w:lang w:val="cs-CZ"/>
        </w:rPr>
        <w:t xml:space="preserve">obrazového </w:t>
      </w:r>
      <w:r w:rsidR="009F594E">
        <w:rPr>
          <w:sz w:val="28"/>
          <w:lang w:val="cs-CZ"/>
        </w:rPr>
        <w:t xml:space="preserve">či zvukového </w:t>
      </w:r>
      <w:r w:rsidRPr="005C43B0">
        <w:rPr>
          <w:sz w:val="28"/>
          <w:lang w:val="cs-CZ"/>
        </w:rPr>
        <w:t>záznamu z uvedené akce.</w:t>
      </w:r>
      <w:r>
        <w:rPr>
          <w:sz w:val="28"/>
          <w:lang w:val="cs-CZ"/>
        </w:rPr>
        <w:t xml:space="preserve"> </w:t>
      </w:r>
      <w:r w:rsidRPr="000C05AB">
        <w:rPr>
          <w:sz w:val="28"/>
          <w:lang w:val="cs-CZ"/>
        </w:rPr>
        <w:t xml:space="preserve"> </w:t>
      </w:r>
    </w:p>
    <w:p w:rsidR="009F594E" w:rsidRDefault="009F594E" w:rsidP="004047CA">
      <w:pPr>
        <w:pStyle w:val="Msto"/>
        <w:pBdr>
          <w:left w:val="dotted" w:sz="2" w:space="31" w:color="FFFFFF" w:themeColor="background1"/>
          <w:bottom w:val="dotted" w:sz="2" w:space="3" w:color="099BDD" w:themeColor="text2"/>
        </w:pBdr>
        <w:spacing w:line="240" w:lineRule="auto"/>
        <w:rPr>
          <w:sz w:val="28"/>
          <w:lang w:val="cs-CZ"/>
        </w:rPr>
      </w:pPr>
      <w:r>
        <w:rPr>
          <w:sz w:val="28"/>
          <w:lang w:val="cs-CZ"/>
        </w:rPr>
        <w:t xml:space="preserve">protest je možný po složení nevratného poplatku 500kč. </w:t>
      </w:r>
    </w:p>
    <w:p w:rsidR="0021471E" w:rsidRDefault="000C05AB" w:rsidP="004047CA">
      <w:pPr>
        <w:pStyle w:val="Msto"/>
        <w:pBdr>
          <w:left w:val="dotted" w:sz="2" w:space="31" w:color="FFFFFF" w:themeColor="background1"/>
          <w:bottom w:val="dotted" w:sz="2" w:space="3" w:color="099BDD" w:themeColor="text2"/>
        </w:pBdr>
        <w:spacing w:line="240" w:lineRule="auto"/>
        <w:rPr>
          <w:sz w:val="28"/>
          <w:lang w:val="cs-CZ"/>
        </w:rPr>
      </w:pPr>
      <w:bookmarkStart w:id="0" w:name="_GoBack"/>
      <w:bookmarkEnd w:id="0"/>
      <w:r w:rsidRPr="000C05AB">
        <w:rPr>
          <w:sz w:val="28"/>
          <w:lang w:val="cs-CZ"/>
        </w:rPr>
        <w:t>k dispozici bude bufet s bohatým občerstvením  a suchý záchod :D</w:t>
      </w:r>
      <w:r w:rsidR="00F72EEA">
        <w:rPr>
          <w:sz w:val="28"/>
          <w:lang w:val="cs-CZ"/>
        </w:rPr>
        <w:t xml:space="preserve"> </w:t>
      </w:r>
    </w:p>
    <w:p w:rsidR="005C43B0" w:rsidRDefault="00F72EEA" w:rsidP="004047CA">
      <w:pPr>
        <w:pStyle w:val="Msto"/>
        <w:pBdr>
          <w:left w:val="dotted" w:sz="2" w:space="31" w:color="FFFFFF" w:themeColor="background1"/>
          <w:bottom w:val="dotted" w:sz="2" w:space="3" w:color="099BDD" w:themeColor="text2"/>
        </w:pBdr>
        <w:spacing w:line="240" w:lineRule="auto"/>
        <w:rPr>
          <w:sz w:val="28"/>
          <w:lang w:val="cs-CZ"/>
        </w:rPr>
      </w:pPr>
      <w:r w:rsidRPr="000C05AB">
        <w:rPr>
          <w:sz w:val="28"/>
          <w:lang w:val="cs-CZ"/>
        </w:rPr>
        <w:t>nebudou chybět ani havajské speciality</w:t>
      </w:r>
      <w:r>
        <w:rPr>
          <w:sz w:val="28"/>
          <w:lang w:val="cs-CZ"/>
        </w:rPr>
        <w:t xml:space="preserve"> (včetně koktejlů)</w:t>
      </w:r>
      <w:r w:rsidRPr="000C05AB">
        <w:rPr>
          <w:sz w:val="28"/>
          <w:lang w:val="cs-CZ"/>
        </w:rPr>
        <w:t xml:space="preserve"> a atmosféra.</w:t>
      </w:r>
    </w:p>
    <w:p w:rsidR="005C43B0" w:rsidRDefault="00F72EEA" w:rsidP="004047CA">
      <w:pPr>
        <w:pStyle w:val="Msto"/>
        <w:pBdr>
          <w:left w:val="dotted" w:sz="2" w:space="31" w:color="FFFFFF" w:themeColor="background1"/>
          <w:bottom w:val="dotted" w:sz="2" w:space="3" w:color="099BDD" w:themeColor="text2"/>
        </w:pBdr>
        <w:spacing w:line="240" w:lineRule="auto"/>
        <w:rPr>
          <w:sz w:val="28"/>
          <w:lang w:val="cs-CZ"/>
        </w:rPr>
      </w:pPr>
      <w:r>
        <w:rPr>
          <w:sz w:val="28"/>
          <w:lang w:val="cs-CZ"/>
        </w:rPr>
        <w:t xml:space="preserve">ubytování možné ve stanech na </w:t>
      </w:r>
      <w:r w:rsidRPr="0021471E">
        <w:rPr>
          <w:sz w:val="28"/>
          <w:lang w:val="cs-CZ"/>
        </w:rPr>
        <w:t>cvičáku</w:t>
      </w:r>
      <w:r w:rsidR="0021471E" w:rsidRPr="0021471E">
        <w:rPr>
          <w:sz w:val="28"/>
          <w:lang w:val="cs-CZ"/>
        </w:rPr>
        <w:t xml:space="preserve"> </w:t>
      </w:r>
      <w:r w:rsidR="0021471E" w:rsidRPr="0021471E">
        <w:rPr>
          <w:sz w:val="22"/>
          <w:lang w:val="cs-CZ"/>
        </w:rPr>
        <w:t>(PO DOMLUVĚ)</w:t>
      </w:r>
      <w:r w:rsidR="0021471E" w:rsidRPr="0021471E">
        <w:rPr>
          <w:sz w:val="24"/>
          <w:lang w:val="cs-CZ"/>
        </w:rPr>
        <w:t xml:space="preserve"> </w:t>
      </w:r>
      <w:r w:rsidR="0021471E">
        <w:rPr>
          <w:sz w:val="24"/>
          <w:lang w:val="cs-CZ"/>
        </w:rPr>
        <w:t>.</w:t>
      </w:r>
    </w:p>
    <w:p w:rsidR="0021471E" w:rsidRDefault="0021471E" w:rsidP="004047CA">
      <w:pPr>
        <w:pStyle w:val="Msto"/>
        <w:pBdr>
          <w:left w:val="dotted" w:sz="2" w:space="31" w:color="FFFFFF" w:themeColor="background1"/>
          <w:bottom w:val="dotted" w:sz="2" w:space="3" w:color="099BDD" w:themeColor="text2"/>
        </w:pBdr>
        <w:spacing w:line="240" w:lineRule="auto"/>
        <w:rPr>
          <w:b/>
          <w:sz w:val="28"/>
          <w:lang w:val="cs-CZ"/>
        </w:rPr>
      </w:pPr>
    </w:p>
    <w:p w:rsidR="005C43B0" w:rsidRDefault="005C43B0" w:rsidP="004047CA">
      <w:pPr>
        <w:pStyle w:val="Msto"/>
        <w:pBdr>
          <w:left w:val="dotted" w:sz="2" w:space="31" w:color="FFFFFF" w:themeColor="background1"/>
          <w:bottom w:val="dotted" w:sz="2" w:space="3" w:color="099BDD" w:themeColor="text2"/>
        </w:pBdr>
        <w:spacing w:line="240" w:lineRule="auto"/>
        <w:rPr>
          <w:sz w:val="28"/>
          <w:lang w:val="cs-CZ"/>
        </w:rPr>
      </w:pPr>
      <w:r w:rsidRPr="000C05AB">
        <w:rPr>
          <w:b/>
          <w:sz w:val="28"/>
          <w:lang w:val="cs-CZ"/>
        </w:rPr>
        <w:t>těšíme se na vás na našem havaji!</w:t>
      </w:r>
    </w:p>
    <w:sectPr w:rsidR="005C43B0" w:rsidSect="00970383">
      <w:pgSz w:w="11907" w:h="16839" w:code="9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85B"/>
    <w:rsid w:val="000C05AB"/>
    <w:rsid w:val="00184572"/>
    <w:rsid w:val="0021471E"/>
    <w:rsid w:val="004047CA"/>
    <w:rsid w:val="00472406"/>
    <w:rsid w:val="004E0E1B"/>
    <w:rsid w:val="00500635"/>
    <w:rsid w:val="0053240F"/>
    <w:rsid w:val="005C43B0"/>
    <w:rsid w:val="005F780F"/>
    <w:rsid w:val="008F5E59"/>
    <w:rsid w:val="00970383"/>
    <w:rsid w:val="009A685B"/>
    <w:rsid w:val="009F594E"/>
    <w:rsid w:val="00BC41CE"/>
    <w:rsid w:val="00BC5A68"/>
    <w:rsid w:val="00BD1BB2"/>
    <w:rsid w:val="00D75C34"/>
    <w:rsid w:val="00DB622E"/>
    <w:rsid w:val="00ED171D"/>
    <w:rsid w:val="00F72EEA"/>
    <w:rsid w:val="00F80566"/>
    <w:rsid w:val="00FC0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0635A7-4847-44D2-ADAD-E3E0B5E7B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099BDD" w:themeColor="text2"/>
        <w:sz w:val="24"/>
        <w:lang w:val="en-US" w:eastAsia="ja-JP" w:bidi="ar-SA"/>
      </w:rPr>
    </w:rPrDefault>
    <w:pPrDefault>
      <w:pPr>
        <w:spacing w:after="240" w:line="288" w:lineRule="auto"/>
        <w:ind w:left="101" w:right="10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Pr>
      <w:color w:val="808080"/>
    </w:rPr>
  </w:style>
  <w:style w:type="paragraph" w:styleId="Podtitul">
    <w:name w:val="Subtitle"/>
    <w:basedOn w:val="Normln"/>
    <w:next w:val="Normln"/>
    <w:link w:val="PodtitulChar"/>
    <w:uiPriority w:val="1"/>
    <w:qFormat/>
    <w:pPr>
      <w:spacing w:after="40" w:line="228" w:lineRule="auto"/>
      <w:ind w:left="0" w:right="0"/>
    </w:pPr>
    <w:rPr>
      <w:caps/>
      <w:spacing w:val="15"/>
      <w:sz w:val="52"/>
    </w:rPr>
  </w:style>
  <w:style w:type="character" w:customStyle="1" w:styleId="PodtitulChar">
    <w:name w:val="Podtitul Char"/>
    <w:basedOn w:val="Standardnpsmoodstavce"/>
    <w:link w:val="Podtitul"/>
    <w:uiPriority w:val="1"/>
    <w:rPr>
      <w:caps/>
      <w:spacing w:val="15"/>
      <w:sz w:val="52"/>
    </w:rPr>
  </w:style>
  <w:style w:type="paragraph" w:styleId="Nzev">
    <w:name w:val="Title"/>
    <w:basedOn w:val="Normln"/>
    <w:next w:val="Normln"/>
    <w:link w:val="NzevChar"/>
    <w:uiPriority w:val="1"/>
    <w:qFormat/>
    <w:pPr>
      <w:spacing w:after="0" w:line="204" w:lineRule="auto"/>
      <w:ind w:left="0" w:right="0"/>
      <w:contextualSpacing/>
    </w:pPr>
    <w:rPr>
      <w:rFonts w:asciiTheme="majorHAnsi" w:eastAsiaTheme="majorEastAsia" w:hAnsiTheme="majorHAnsi" w:cstheme="majorBidi"/>
      <w:b/>
      <w:bCs/>
      <w:caps/>
      <w:color w:val="7B9B1E" w:themeColor="accent2" w:themeShade="BF"/>
      <w:spacing w:val="-10"/>
      <w:kern w:val="28"/>
      <w:sz w:val="84"/>
    </w:rPr>
  </w:style>
  <w:style w:type="character" w:customStyle="1" w:styleId="NzevChar">
    <w:name w:val="Název Char"/>
    <w:basedOn w:val="Standardnpsmoodstavce"/>
    <w:link w:val="Nzev"/>
    <w:uiPriority w:val="1"/>
    <w:rPr>
      <w:rFonts w:asciiTheme="majorHAnsi" w:eastAsiaTheme="majorEastAsia" w:hAnsiTheme="majorHAnsi" w:cstheme="majorBidi"/>
      <w:b/>
      <w:bCs/>
      <w:caps/>
      <w:color w:val="7B9B1E" w:themeColor="accent2" w:themeShade="BF"/>
      <w:spacing w:val="-10"/>
      <w:kern w:val="28"/>
      <w:sz w:val="84"/>
    </w:rPr>
  </w:style>
  <w:style w:type="paragraph" w:styleId="Datum">
    <w:name w:val="Date"/>
    <w:basedOn w:val="Normln"/>
    <w:next w:val="Normln"/>
    <w:link w:val="DatumChar"/>
    <w:uiPriority w:val="2"/>
    <w:unhideWhenUsed/>
    <w:qFormat/>
    <w:pPr>
      <w:pBdr>
        <w:top w:val="dotted" w:sz="2" w:space="15" w:color="099BDD" w:themeColor="text2"/>
        <w:left w:val="dotted" w:sz="2" w:space="2" w:color="FFFFFF" w:themeColor="background1"/>
        <w:right w:val="dotted" w:sz="2" w:space="2" w:color="FFFFFF" w:themeColor="background1"/>
      </w:pBdr>
      <w:spacing w:before="360" w:after="40" w:line="216" w:lineRule="auto"/>
      <w:contextualSpacing/>
    </w:pPr>
    <w:rPr>
      <w:b/>
      <w:bCs/>
      <w:smallCaps/>
      <w:color w:val="7B9B1E" w:themeColor="accent2" w:themeShade="BF"/>
      <w:sz w:val="44"/>
    </w:rPr>
  </w:style>
  <w:style w:type="character" w:customStyle="1" w:styleId="DatumChar">
    <w:name w:val="Datum Char"/>
    <w:basedOn w:val="Standardnpsmoodstavce"/>
    <w:link w:val="Datum"/>
    <w:uiPriority w:val="2"/>
    <w:rPr>
      <w:b/>
      <w:bCs/>
      <w:smallCaps/>
      <w:color w:val="7B9B1E" w:themeColor="accent2" w:themeShade="BF"/>
      <w:sz w:val="44"/>
    </w:rPr>
  </w:style>
  <w:style w:type="paragraph" w:customStyle="1" w:styleId="as">
    <w:name w:val="Čas"/>
    <w:basedOn w:val="Normln"/>
    <w:uiPriority w:val="2"/>
    <w:qFormat/>
    <w:pPr>
      <w:spacing w:after="300" w:line="216" w:lineRule="auto"/>
      <w:contextualSpacing/>
    </w:pPr>
    <w:rPr>
      <w:b/>
      <w:bCs/>
      <w:smallCaps/>
      <w:sz w:val="44"/>
    </w:rPr>
  </w:style>
  <w:style w:type="paragraph" w:customStyle="1" w:styleId="Msto">
    <w:name w:val="Místo"/>
    <w:basedOn w:val="Normln"/>
    <w:uiPriority w:val="3"/>
    <w:qFormat/>
    <w:pPr>
      <w:pBdr>
        <w:left w:val="dotted" w:sz="2" w:space="2" w:color="FFFFFF" w:themeColor="background1"/>
        <w:bottom w:val="dotted" w:sz="2" w:space="15" w:color="099BDD" w:themeColor="text2"/>
        <w:right w:val="dotted" w:sz="2" w:space="2" w:color="FFFFFF" w:themeColor="background1"/>
      </w:pBdr>
      <w:spacing w:after="400" w:line="228" w:lineRule="auto"/>
      <w:contextualSpacing/>
    </w:pPr>
    <w:rPr>
      <w:smallCaps/>
      <w:sz w:val="36"/>
    </w:rPr>
  </w:style>
  <w:style w:type="paragraph" w:customStyle="1" w:styleId="Kontaktninformace">
    <w:name w:val="Kontaktní informace"/>
    <w:basedOn w:val="Normln"/>
    <w:uiPriority w:val="4"/>
    <w:qFormat/>
    <w:pPr>
      <w:spacing w:after="0" w:line="240" w:lineRule="auto"/>
    </w:pPr>
    <w:rPr>
      <w:smallCaps/>
    </w:rPr>
  </w:style>
  <w:style w:type="character" w:styleId="Hypertextovodkaz">
    <w:name w:val="Hyperlink"/>
    <w:basedOn w:val="Standardnpsmoodstavce"/>
    <w:uiPriority w:val="99"/>
    <w:unhideWhenUsed/>
    <w:rsid w:val="00184572"/>
    <w:rPr>
      <w:color w:val="005DBA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8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vcuska@seznam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evcuska@seznam.cz" TargetMode="Externa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va\AppData\Roaming\Microsoft\Templates\Let&#225;k%20na%20akci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jpeg"/></Relationships>
</file>

<file path=word/theme/theme1.xml><?xml version="1.0" encoding="utf-8"?>
<a:theme xmlns:a="http://schemas.openxmlformats.org/drawingml/2006/main" name="Pruhy">
  <a:themeElements>
    <a:clrScheme name="Pruhy">
      <a:dk1>
        <a:srgbClr val="2C2C2C"/>
      </a:dk1>
      <a:lt1>
        <a:srgbClr val="FFFFFF"/>
      </a:lt1>
      <a:dk2>
        <a:srgbClr val="099BDD"/>
      </a:dk2>
      <a:lt2>
        <a:srgbClr val="F2F2F2"/>
      </a:lt2>
      <a:accent1>
        <a:srgbClr val="FFC000"/>
      </a:accent1>
      <a:accent2>
        <a:srgbClr val="A5D028"/>
      </a:accent2>
      <a:accent3>
        <a:srgbClr val="08CC78"/>
      </a:accent3>
      <a:accent4>
        <a:srgbClr val="F24099"/>
      </a:accent4>
      <a:accent5>
        <a:srgbClr val="828288"/>
      </a:accent5>
      <a:accent6>
        <a:srgbClr val="F56617"/>
      </a:accent6>
      <a:hlink>
        <a:srgbClr val="005DBA"/>
      </a:hlink>
      <a:folHlink>
        <a:srgbClr val="6C606A"/>
      </a:folHlink>
    </a:clrScheme>
    <a:fontScheme name="Pruhy">
      <a:maj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Extrémní stín">
      <a:fillStyleLst>
        <a:solidFill>
          <a:schemeClr val="phClr"/>
        </a:solidFill>
        <a:gradFill rotWithShape="1">
          <a:gsLst>
            <a:gs pos="0">
              <a:schemeClr val="phClr">
                <a:tint val="90000"/>
              </a:schemeClr>
            </a:gs>
            <a:gs pos="48000">
              <a:schemeClr val="phClr">
                <a:tint val="54000"/>
                <a:satMod val="140000"/>
              </a:schemeClr>
            </a:gs>
            <a:gs pos="100000">
              <a:schemeClr val="phClr">
                <a:tint val="24000"/>
                <a:satMod val="260000"/>
              </a:schemeClr>
            </a:gs>
          </a:gsLst>
          <a:lin ang="16200000" scaled="1"/>
        </a:gradFill>
        <a:gradFill rotWithShape="1">
          <a:gsLst>
            <a:gs pos="0">
              <a:schemeClr val="phClr"/>
            </a:gs>
            <a:gs pos="100000">
              <a:schemeClr val="phClr">
                <a:shade val="48000"/>
                <a:satMod val="180000"/>
                <a:lumMod val="94000"/>
              </a:schemeClr>
            </a:gs>
            <a:gs pos="100000">
              <a:schemeClr val="phClr">
                <a:shade val="48000"/>
                <a:satMod val="180000"/>
                <a:lumMod val="94000"/>
              </a:schemeClr>
            </a:gs>
          </a:gsLst>
          <a:lin ang="4140000" scaled="1"/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12700" dir="5400000" sx="102000" sy="102000" rotWithShape="0">
              <a:srgbClr val="000000">
                <a:alpha val="32000"/>
              </a:srgbClr>
            </a:outerShdw>
          </a:effectLst>
        </a:effectStyle>
        <a:effectStyle>
          <a:effectLst>
            <a:outerShdw blurRad="762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19800000"/>
            </a:lightRig>
          </a:scene3d>
          <a:sp3d prstMaterial="plastic">
            <a:bevelT w="25400" h="19050"/>
          </a:sp3d>
        </a:effectStyle>
        <a:effectStyle>
          <a:effectLst>
            <a:outerShdw blurRad="114300" dist="114300" dir="5400000" rotWithShape="0">
              <a:srgbClr val="000000">
                <a:alpha val="70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9800000"/>
            </a:lightRig>
          </a:scene3d>
          <a:sp3d prstMaterial="plastic">
            <a:bevelT w="38100" h="31750"/>
          </a:sp3d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/>
              <a:schemeClr val="phClr">
                <a:shade val="91000"/>
                <a:satMod val="105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100000"/>
                <a:shade val="0"/>
                <a:satMod val="100000"/>
              </a:schemeClr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nded" id="{98DFF888-2449-4D28-977C-6306C017633E}" vid="{9792607F-9579-4224-82FF-9C88C3E1E53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encoding="utf-8"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B2492E-3CEA-4E05-802D-833C127E17A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E32197-1A3A-447E-92F2-1CF206F12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Leták na akci.dotx</Template>
  <TotalTime>1</TotalTime>
  <Pages>1</Pages>
  <Words>205</Words>
  <Characters>1214</Characters>
  <Application>Microsoft Office Word</Application>
  <DocSecurity>4</DocSecurity>
  <Lines>10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Eva</dc:creator>
  <cp:keywords/>
  <cp:lastModifiedBy>Pavla Ostrčilíková</cp:lastModifiedBy>
  <cp:revision>2</cp:revision>
  <dcterms:created xsi:type="dcterms:W3CDTF">2016-02-25T19:54:00Z</dcterms:created>
  <dcterms:modified xsi:type="dcterms:W3CDTF">2016-02-25T19:54:00Z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TC029048339991</vt:lpwstr>
  </property>
</Properties>
</file>